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01038" w14:textId="029DAB7A" w:rsidR="00DC372A" w:rsidRPr="002523B3" w:rsidRDefault="00DC372A" w:rsidP="00DC372A">
      <w:pPr>
        <w:pStyle w:val="Geenafstand"/>
        <w:jc w:val="center"/>
        <w:rPr>
          <w:rFonts w:ascii="Arial" w:hAnsi="Arial" w:cs="Arial"/>
          <w:sz w:val="28"/>
          <w:szCs w:val="28"/>
        </w:rPr>
      </w:pPr>
      <w:permStart w:id="1844858544" w:edGrp="everyone"/>
    </w:p>
    <w:p w14:paraId="47B1909C" w14:textId="77777777" w:rsidR="00DC372A" w:rsidRPr="002523B3" w:rsidRDefault="00DC372A" w:rsidP="00DC372A">
      <w:pPr>
        <w:pStyle w:val="Geenafstand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2523B3">
        <w:rPr>
          <w:rFonts w:ascii="Arial" w:eastAsia="Times New Roman" w:hAnsi="Arial" w:cs="Arial"/>
          <w:b/>
          <w:bCs/>
          <w:sz w:val="28"/>
          <w:szCs w:val="28"/>
        </w:rPr>
        <w:t>BeLeef Verwijsbrief</w:t>
      </w:r>
    </w:p>
    <w:p w14:paraId="00A7243C" w14:textId="77777777" w:rsidR="00DC372A" w:rsidRPr="002523B3" w:rsidRDefault="00DC372A" w:rsidP="00DC372A">
      <w:pPr>
        <w:pStyle w:val="Geenafstand"/>
        <w:jc w:val="center"/>
        <w:rPr>
          <w:rFonts w:ascii="Arial" w:eastAsia="Times New Roman" w:hAnsi="Arial" w:cs="Arial"/>
          <w:sz w:val="22"/>
          <w:szCs w:val="22"/>
        </w:rPr>
      </w:pPr>
    </w:p>
    <w:p w14:paraId="27B7FB71" w14:textId="07130B5A" w:rsidR="00DC372A" w:rsidRPr="002523B3" w:rsidRDefault="00DC372A" w:rsidP="00DC372A">
      <w:pPr>
        <w:pStyle w:val="Geenafstand"/>
        <w:jc w:val="center"/>
        <w:rPr>
          <w:rFonts w:ascii="Arial" w:hAnsi="Arial" w:cs="Arial"/>
          <w:sz w:val="28"/>
          <w:szCs w:val="28"/>
        </w:rPr>
      </w:pPr>
      <w:r w:rsidRPr="002523B3">
        <w:rPr>
          <w:rFonts w:ascii="Arial" w:eastAsia="Times New Roman" w:hAnsi="Arial" w:cs="Arial"/>
          <w:sz w:val="22"/>
          <w:szCs w:val="22"/>
        </w:rPr>
        <w:t>Verwijzing huisarts | verwijzer</w:t>
      </w:r>
    </w:p>
    <w:p w14:paraId="5835F56B" w14:textId="045B3C85" w:rsidR="00DC372A" w:rsidRPr="002523B3" w:rsidRDefault="00DC372A" w:rsidP="0068707D">
      <w:pPr>
        <w:spacing w:after="0" w:line="259" w:lineRule="auto"/>
        <w:ind w:left="0" w:firstLine="0"/>
        <w:jc w:val="center"/>
        <w:rPr>
          <w:rFonts w:ascii="Arial" w:hAnsi="Arial" w:cs="Arial"/>
          <w:color w:val="auto"/>
          <w:szCs w:val="22"/>
        </w:rPr>
      </w:pPr>
      <w:r w:rsidRPr="002523B3">
        <w:rPr>
          <w:rFonts w:ascii="Arial" w:hAnsi="Arial" w:cs="Arial"/>
          <w:color w:val="auto"/>
          <w:szCs w:val="22"/>
        </w:rPr>
        <w:t>BeLeef | Centrum voor Eetstoornissen | Specialistische GGZ</w:t>
      </w:r>
    </w:p>
    <w:p w14:paraId="2914DBC5" w14:textId="250D01C2" w:rsidR="00DC372A" w:rsidRPr="002523B3" w:rsidRDefault="00DC372A" w:rsidP="0068707D">
      <w:pPr>
        <w:spacing w:after="0" w:line="259" w:lineRule="auto"/>
        <w:ind w:left="0" w:firstLine="0"/>
        <w:jc w:val="center"/>
        <w:rPr>
          <w:rFonts w:ascii="Arial" w:hAnsi="Arial" w:cs="Arial"/>
          <w:color w:val="auto"/>
          <w:szCs w:val="22"/>
        </w:rPr>
      </w:pPr>
      <w:proofErr w:type="spellStart"/>
      <w:r w:rsidRPr="002523B3">
        <w:rPr>
          <w:rFonts w:ascii="Arial" w:hAnsi="Arial" w:cs="Arial"/>
          <w:color w:val="auto"/>
          <w:szCs w:val="22"/>
        </w:rPr>
        <w:t>NewCare</w:t>
      </w:r>
      <w:proofErr w:type="spellEnd"/>
      <w:r w:rsidRPr="002523B3">
        <w:rPr>
          <w:rFonts w:ascii="Arial" w:hAnsi="Arial" w:cs="Arial"/>
          <w:color w:val="auto"/>
          <w:szCs w:val="22"/>
        </w:rPr>
        <w:t xml:space="preserve"> GGZ, </w:t>
      </w:r>
      <w:proofErr w:type="spellStart"/>
      <w:r w:rsidR="00AC092D" w:rsidRPr="002523B3">
        <w:rPr>
          <w:rFonts w:ascii="Arial" w:hAnsi="Arial" w:cs="Arial"/>
          <w:color w:val="auto"/>
          <w:szCs w:val="22"/>
        </w:rPr>
        <w:t>Duinschooten</w:t>
      </w:r>
      <w:proofErr w:type="spellEnd"/>
      <w:r w:rsidR="00AC092D" w:rsidRPr="002523B3">
        <w:rPr>
          <w:rFonts w:ascii="Arial" w:hAnsi="Arial" w:cs="Arial"/>
          <w:color w:val="auto"/>
          <w:szCs w:val="22"/>
        </w:rPr>
        <w:t xml:space="preserve"> 30B-26 | 2211 ZC Noordwijkerhout</w:t>
      </w:r>
    </w:p>
    <w:p w14:paraId="6648CF49" w14:textId="77777777" w:rsidR="0068707D" w:rsidRPr="002523B3" w:rsidRDefault="0068707D" w:rsidP="0068707D">
      <w:pPr>
        <w:spacing w:after="0" w:line="259" w:lineRule="auto"/>
        <w:ind w:left="0" w:firstLine="0"/>
        <w:rPr>
          <w:rFonts w:ascii="Arial" w:hAnsi="Arial" w:cs="Arial"/>
          <w:color w:val="auto"/>
          <w:szCs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3"/>
        <w:gridCol w:w="1508"/>
        <w:gridCol w:w="1524"/>
        <w:gridCol w:w="3007"/>
        <w:gridCol w:w="10"/>
      </w:tblGrid>
      <w:tr w:rsidR="00617825" w:rsidRPr="002523B3" w14:paraId="55310926" w14:textId="77777777" w:rsidTr="00EB7341">
        <w:trPr>
          <w:gridAfter w:val="1"/>
          <w:wAfter w:w="10" w:type="dxa"/>
        </w:trPr>
        <w:tc>
          <w:tcPr>
            <w:tcW w:w="4531" w:type="dxa"/>
            <w:gridSpan w:val="2"/>
          </w:tcPr>
          <w:p w14:paraId="4C40A46A" w14:textId="77777777" w:rsidR="00617825" w:rsidRPr="002523B3" w:rsidRDefault="00617825" w:rsidP="00EB7341">
            <w:pPr>
              <w:pStyle w:val="Geenafstand"/>
              <w:rPr>
                <w:rFonts w:ascii="Arial" w:hAnsi="Arial" w:cs="Arial"/>
                <w:b/>
                <w:bCs/>
              </w:rPr>
            </w:pPr>
            <w:r w:rsidRPr="002523B3">
              <w:rPr>
                <w:rFonts w:ascii="Arial" w:hAnsi="Arial" w:cs="Arial"/>
                <w:b/>
                <w:bCs/>
              </w:rPr>
              <w:t xml:space="preserve">Algemeen </w:t>
            </w:r>
          </w:p>
          <w:p w14:paraId="128D3B8D" w14:textId="66F0506B" w:rsidR="00EB7341" w:rsidRPr="002523B3" w:rsidRDefault="00EB7341" w:rsidP="00EB7341">
            <w:pPr>
              <w:pStyle w:val="Geenafstand"/>
              <w:ind w:left="-18"/>
              <w:rPr>
                <w:rFonts w:ascii="Arial" w:hAnsi="Arial" w:cs="Arial"/>
                <w:b/>
                <w:bCs/>
              </w:rPr>
            </w:pPr>
            <w:r w:rsidRPr="002523B3">
              <w:rPr>
                <w:rFonts w:ascii="Arial" w:hAnsi="Arial" w:cs="Arial"/>
                <w:szCs w:val="22"/>
              </w:rPr>
              <w:t>*</w:t>
            </w:r>
            <w:r w:rsidRPr="002523B3">
              <w:rPr>
                <w:rFonts w:ascii="Arial" w:hAnsi="Arial" w:cs="Arial"/>
                <w:sz w:val="22"/>
                <w:szCs w:val="22"/>
              </w:rPr>
              <w:t>Ik richt me tot u als:</w:t>
            </w:r>
          </w:p>
        </w:tc>
        <w:tc>
          <w:tcPr>
            <w:tcW w:w="4531" w:type="dxa"/>
            <w:gridSpan w:val="2"/>
          </w:tcPr>
          <w:p w14:paraId="4F323BE8" w14:textId="49AA47F1" w:rsidR="00617825" w:rsidRPr="002523B3" w:rsidRDefault="00617825" w:rsidP="00617825">
            <w:pPr>
              <w:spacing w:after="0" w:line="259" w:lineRule="auto"/>
              <w:ind w:left="0" w:firstLine="0"/>
              <w:jc w:val="right"/>
              <w:rPr>
                <w:rFonts w:ascii="Arial" w:hAnsi="Arial" w:cs="Arial"/>
                <w:color w:val="auto"/>
                <w:szCs w:val="22"/>
              </w:rPr>
            </w:pPr>
            <w:r w:rsidRPr="002523B3">
              <w:rPr>
                <w:rFonts w:ascii="Arial" w:hAnsi="Arial" w:cs="Arial"/>
                <w:color w:val="auto"/>
                <w:szCs w:val="22"/>
              </w:rPr>
              <w:t>*verplichte velden</w:t>
            </w:r>
          </w:p>
        </w:tc>
      </w:tr>
      <w:tr w:rsidR="00DC372A" w:rsidRPr="002523B3" w14:paraId="304F54A1" w14:textId="77777777" w:rsidTr="00EB7341">
        <w:tc>
          <w:tcPr>
            <w:tcW w:w="3023" w:type="dxa"/>
          </w:tcPr>
          <w:p w14:paraId="5DB721F2" w14:textId="1C74B3FA" w:rsidR="00DC372A" w:rsidRPr="002523B3" w:rsidRDefault="001C11D9" w:rsidP="00DC372A">
            <w:pPr>
              <w:spacing w:after="161"/>
              <w:ind w:left="360" w:hanging="386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155399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72A" w:rsidRPr="002523B3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DC372A" w:rsidRPr="002523B3">
              <w:rPr>
                <w:rFonts w:ascii="Arial" w:hAnsi="Arial" w:cs="Arial"/>
                <w:color w:val="auto"/>
                <w:szCs w:val="22"/>
              </w:rPr>
              <w:t xml:space="preserve"> Huisarts</w:t>
            </w:r>
          </w:p>
        </w:tc>
        <w:tc>
          <w:tcPr>
            <w:tcW w:w="3032" w:type="dxa"/>
            <w:gridSpan w:val="2"/>
          </w:tcPr>
          <w:p w14:paraId="559E36B3" w14:textId="6FEB0689" w:rsidR="00DC372A" w:rsidRPr="002523B3" w:rsidRDefault="001C11D9" w:rsidP="00DC372A">
            <w:pPr>
              <w:spacing w:after="161"/>
              <w:ind w:left="360" w:hanging="386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54929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825" w:rsidRPr="002523B3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DC372A" w:rsidRPr="002523B3">
              <w:rPr>
                <w:rFonts w:ascii="Arial" w:hAnsi="Arial" w:cs="Arial"/>
                <w:color w:val="auto"/>
                <w:szCs w:val="22"/>
              </w:rPr>
              <w:t xml:space="preserve"> Instelling</w:t>
            </w:r>
          </w:p>
        </w:tc>
        <w:tc>
          <w:tcPr>
            <w:tcW w:w="3017" w:type="dxa"/>
            <w:gridSpan w:val="2"/>
          </w:tcPr>
          <w:p w14:paraId="31A55F8C" w14:textId="055B444A" w:rsidR="00DC372A" w:rsidRPr="002523B3" w:rsidRDefault="001C11D9" w:rsidP="00DC372A">
            <w:pPr>
              <w:spacing w:after="161"/>
              <w:ind w:left="360" w:hanging="386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27640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72A" w:rsidRPr="002523B3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DC372A" w:rsidRPr="002523B3">
              <w:rPr>
                <w:rFonts w:ascii="Arial" w:hAnsi="Arial" w:cs="Arial"/>
                <w:color w:val="auto"/>
                <w:szCs w:val="22"/>
              </w:rPr>
              <w:t xml:space="preserve"> Anders,</w:t>
            </w:r>
          </w:p>
        </w:tc>
      </w:tr>
      <w:tr w:rsidR="00DC372A" w:rsidRPr="002523B3" w14:paraId="1E43A3DE" w14:textId="77777777" w:rsidTr="00EB7341">
        <w:sdt>
          <w:sdtPr>
            <w:rPr>
              <w:rFonts w:ascii="Arial" w:hAnsi="Arial" w:cs="Arial"/>
              <w:color w:val="auto"/>
              <w:szCs w:val="22"/>
            </w:rPr>
            <w:id w:val="-725133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72" w:type="dxa"/>
                <w:gridSpan w:val="5"/>
              </w:tcPr>
              <w:p w14:paraId="4EAB575F" w14:textId="4A873544" w:rsidR="00DC372A" w:rsidRPr="002523B3" w:rsidRDefault="009E15B5" w:rsidP="00DC372A">
                <w:pPr>
                  <w:spacing w:after="161"/>
                  <w:ind w:left="360" w:hanging="386"/>
                  <w:rPr>
                    <w:rFonts w:ascii="Arial" w:hAnsi="Arial" w:cs="Arial"/>
                    <w:color w:val="auto"/>
                    <w:szCs w:val="22"/>
                  </w:rPr>
                </w:pPr>
                <w:r w:rsidRPr="002523B3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</w:tbl>
    <w:p w14:paraId="1D2797D7" w14:textId="709E7F35" w:rsidR="00DC372A" w:rsidRPr="002523B3" w:rsidRDefault="00862B43" w:rsidP="0068707D">
      <w:pPr>
        <w:rPr>
          <w:rFonts w:ascii="Arial" w:hAnsi="Arial" w:cs="Arial"/>
          <w:b/>
          <w:bCs/>
          <w:color w:val="auto"/>
          <w:szCs w:val="22"/>
        </w:rPr>
      </w:pPr>
      <w:r w:rsidRPr="002523B3">
        <w:rPr>
          <w:rFonts w:ascii="Arial" w:hAnsi="Arial" w:cs="Arial"/>
          <w:b/>
          <w:bCs/>
          <w:color w:val="auto"/>
          <w:szCs w:val="22"/>
        </w:rPr>
        <w:t>*</w:t>
      </w:r>
      <w:r w:rsidR="00DC372A" w:rsidRPr="002523B3">
        <w:rPr>
          <w:rFonts w:ascii="Arial" w:hAnsi="Arial" w:cs="Arial"/>
          <w:b/>
          <w:bCs/>
          <w:color w:val="auto"/>
          <w:szCs w:val="22"/>
        </w:rPr>
        <w:t>Datum</w:t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C372A" w:rsidRPr="002523B3" w14:paraId="3E2C07DF" w14:textId="77777777" w:rsidTr="00862B43">
        <w:sdt>
          <w:sdtPr>
            <w:rPr>
              <w:rFonts w:ascii="Arial" w:hAnsi="Arial" w:cs="Arial"/>
              <w:color w:val="747474" w:themeColor="background2" w:themeShade="80"/>
              <w:szCs w:val="22"/>
            </w:rPr>
            <w:id w:val="607704120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000" w:type="pct"/>
              </w:tcPr>
              <w:p w14:paraId="60733102" w14:textId="1328B528" w:rsidR="00DC372A" w:rsidRPr="002523B3" w:rsidRDefault="00DC372A" w:rsidP="00DC372A">
                <w:pPr>
                  <w:ind w:left="0" w:firstLine="0"/>
                  <w:rPr>
                    <w:rFonts w:ascii="Arial" w:hAnsi="Arial" w:cs="Arial"/>
                    <w:color w:val="747474" w:themeColor="background2" w:themeShade="80"/>
                    <w:szCs w:val="22"/>
                  </w:rPr>
                </w:pPr>
                <w:r w:rsidRPr="002523B3">
                  <w:rPr>
                    <w:rFonts w:ascii="Arial" w:hAnsi="Arial" w:cs="Arial"/>
                    <w:color w:val="747474" w:themeColor="background2" w:themeShade="80"/>
                    <w:szCs w:val="22"/>
                  </w:rPr>
                  <w:t>Klik hier om een datum in te voeren</w:t>
                </w:r>
              </w:p>
            </w:tc>
          </w:sdtContent>
        </w:sdt>
      </w:tr>
    </w:tbl>
    <w:p w14:paraId="7FA531B0" w14:textId="77777777" w:rsidR="00DC372A" w:rsidRPr="002523B3" w:rsidRDefault="00DC372A" w:rsidP="00DC372A">
      <w:pPr>
        <w:ind w:left="360" w:hanging="386"/>
        <w:rPr>
          <w:rFonts w:ascii="Arial" w:hAnsi="Arial" w:cs="Arial"/>
          <w:b/>
          <w:bCs/>
          <w:color w:val="auto"/>
          <w:szCs w:val="22"/>
        </w:rPr>
      </w:pP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1566"/>
        <w:gridCol w:w="2970"/>
        <w:gridCol w:w="1566"/>
      </w:tblGrid>
      <w:tr w:rsidR="00D85D2A" w:rsidRPr="002523B3" w14:paraId="0657C1D7" w14:textId="77777777" w:rsidTr="00A64FD2">
        <w:tc>
          <w:tcPr>
            <w:tcW w:w="2500" w:type="pct"/>
            <w:gridSpan w:val="2"/>
          </w:tcPr>
          <w:p w14:paraId="073522F3" w14:textId="3DB23E48" w:rsidR="00D85D2A" w:rsidRPr="002523B3" w:rsidRDefault="00D85D2A" w:rsidP="00DC372A">
            <w:pPr>
              <w:ind w:left="0" w:firstLine="0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 w:rsidRPr="002523B3">
              <w:rPr>
                <w:rFonts w:ascii="Arial" w:hAnsi="Arial" w:cs="Arial"/>
                <w:b/>
                <w:bCs/>
                <w:color w:val="auto"/>
                <w:sz w:val="24"/>
              </w:rPr>
              <w:t>De verwijzing betreft:</w:t>
            </w:r>
          </w:p>
        </w:tc>
        <w:tc>
          <w:tcPr>
            <w:tcW w:w="2500" w:type="pct"/>
            <w:gridSpan w:val="2"/>
          </w:tcPr>
          <w:p w14:paraId="1C8A7283" w14:textId="77777777" w:rsidR="00D85D2A" w:rsidRPr="002523B3" w:rsidRDefault="00D85D2A" w:rsidP="00DC372A">
            <w:pPr>
              <w:ind w:left="0" w:firstLine="0"/>
              <w:rPr>
                <w:rFonts w:ascii="Arial" w:hAnsi="Arial" w:cs="Arial"/>
                <w:b/>
                <w:bCs/>
                <w:color w:val="auto"/>
                <w:szCs w:val="22"/>
              </w:rPr>
            </w:pPr>
          </w:p>
        </w:tc>
      </w:tr>
      <w:tr w:rsidR="00D85D2A" w:rsidRPr="002523B3" w14:paraId="4433D696" w14:textId="77777777" w:rsidTr="00B2433A">
        <w:trPr>
          <w:gridAfter w:val="1"/>
          <w:wAfter w:w="863" w:type="pct"/>
        </w:trPr>
        <w:tc>
          <w:tcPr>
            <w:tcW w:w="1637" w:type="pct"/>
          </w:tcPr>
          <w:p w14:paraId="1ED00F18" w14:textId="48E8A3C9" w:rsidR="00D85D2A" w:rsidRPr="002523B3" w:rsidRDefault="00D85D2A" w:rsidP="00DC372A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2523B3">
              <w:rPr>
                <w:rFonts w:ascii="Arial" w:hAnsi="Arial" w:cs="Arial"/>
                <w:color w:val="auto"/>
                <w:szCs w:val="22"/>
              </w:rPr>
              <w:t>*Naam patiënt</w:t>
            </w:r>
            <w:r w:rsidR="00ED561E" w:rsidRPr="002523B3">
              <w:rPr>
                <w:rFonts w:ascii="Arial" w:hAnsi="Arial" w:cs="Arial"/>
                <w:color w:val="auto"/>
                <w:szCs w:val="22"/>
              </w:rPr>
              <w:t>:</w:t>
            </w:r>
          </w:p>
          <w:p w14:paraId="6FB41C0F" w14:textId="67566F0B" w:rsidR="00A64FD2" w:rsidRPr="002523B3" w:rsidRDefault="00A64FD2" w:rsidP="00DC372A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-9830837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00" w:type="pct"/>
                <w:gridSpan w:val="2"/>
              </w:tcPr>
              <w:p w14:paraId="6BA56C2C" w14:textId="19F707CB" w:rsidR="00D85D2A" w:rsidRPr="002523B3" w:rsidRDefault="00D85D2A" w:rsidP="00DC372A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2523B3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D85D2A" w:rsidRPr="002523B3" w14:paraId="245650EB" w14:textId="77777777" w:rsidTr="00B2433A">
        <w:trPr>
          <w:gridAfter w:val="1"/>
          <w:wAfter w:w="863" w:type="pct"/>
        </w:trPr>
        <w:tc>
          <w:tcPr>
            <w:tcW w:w="1637" w:type="pct"/>
          </w:tcPr>
          <w:p w14:paraId="18793263" w14:textId="4419C5A9" w:rsidR="00D85D2A" w:rsidRPr="002523B3" w:rsidRDefault="00D85D2A" w:rsidP="00DC372A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2523B3">
              <w:rPr>
                <w:rFonts w:ascii="Arial" w:hAnsi="Arial" w:cs="Arial"/>
                <w:color w:val="auto"/>
                <w:szCs w:val="22"/>
              </w:rPr>
              <w:t>*Adres en woonplaats</w:t>
            </w:r>
            <w:r w:rsidR="00ED561E" w:rsidRPr="002523B3">
              <w:rPr>
                <w:rFonts w:ascii="Arial" w:hAnsi="Arial" w:cs="Arial"/>
                <w:color w:val="auto"/>
                <w:szCs w:val="22"/>
              </w:rPr>
              <w:t>:</w:t>
            </w:r>
          </w:p>
          <w:p w14:paraId="13BC030D" w14:textId="32399D5B" w:rsidR="00A64FD2" w:rsidRPr="002523B3" w:rsidRDefault="00A64FD2" w:rsidP="00DC372A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318932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00" w:type="pct"/>
                <w:gridSpan w:val="2"/>
              </w:tcPr>
              <w:p w14:paraId="2ECDB2EF" w14:textId="0857F165" w:rsidR="00D85D2A" w:rsidRPr="002523B3" w:rsidRDefault="00D85D2A" w:rsidP="00DC372A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2523B3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D85D2A" w:rsidRPr="002523B3" w14:paraId="193808C9" w14:textId="77777777" w:rsidTr="00B2433A">
        <w:trPr>
          <w:gridAfter w:val="1"/>
          <w:wAfter w:w="863" w:type="pct"/>
        </w:trPr>
        <w:tc>
          <w:tcPr>
            <w:tcW w:w="1637" w:type="pct"/>
          </w:tcPr>
          <w:p w14:paraId="091EEA89" w14:textId="7B86C762" w:rsidR="00D85D2A" w:rsidRPr="002523B3" w:rsidRDefault="00D85D2A" w:rsidP="00DC372A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2523B3">
              <w:rPr>
                <w:rFonts w:ascii="Arial" w:hAnsi="Arial" w:cs="Arial"/>
                <w:color w:val="auto"/>
                <w:szCs w:val="22"/>
              </w:rPr>
              <w:t>*Email</w:t>
            </w:r>
            <w:r w:rsidR="00ED561E" w:rsidRPr="002523B3">
              <w:rPr>
                <w:rFonts w:ascii="Arial" w:hAnsi="Arial" w:cs="Arial"/>
                <w:color w:val="auto"/>
                <w:szCs w:val="22"/>
              </w:rPr>
              <w:t>:</w:t>
            </w:r>
          </w:p>
          <w:p w14:paraId="1E6B15E6" w14:textId="09879A5D" w:rsidR="00A64FD2" w:rsidRPr="002523B3" w:rsidRDefault="00A64FD2" w:rsidP="00DC372A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14134353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00" w:type="pct"/>
                <w:gridSpan w:val="2"/>
              </w:tcPr>
              <w:p w14:paraId="0D33D9D2" w14:textId="39491C78" w:rsidR="00D85D2A" w:rsidRPr="002523B3" w:rsidRDefault="00ED561E" w:rsidP="00DC372A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2523B3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D85D2A" w:rsidRPr="002523B3" w14:paraId="474FE520" w14:textId="77777777" w:rsidTr="00B2433A">
        <w:trPr>
          <w:gridAfter w:val="1"/>
          <w:wAfter w:w="863" w:type="pct"/>
        </w:trPr>
        <w:tc>
          <w:tcPr>
            <w:tcW w:w="1637" w:type="pct"/>
          </w:tcPr>
          <w:p w14:paraId="3C86B301" w14:textId="77777777" w:rsidR="00D85D2A" w:rsidRDefault="00ED561E" w:rsidP="00DC372A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2523B3">
              <w:rPr>
                <w:rFonts w:ascii="Arial" w:hAnsi="Arial" w:cs="Arial"/>
                <w:color w:val="auto"/>
                <w:szCs w:val="22"/>
              </w:rPr>
              <w:t>*Geboortedatum</w:t>
            </w:r>
          </w:p>
          <w:p w14:paraId="15B5C30A" w14:textId="4B376DA4" w:rsidR="00B6289A" w:rsidRPr="002523B3" w:rsidRDefault="00B6289A" w:rsidP="00DC372A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1216699633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00" w:type="pct"/>
                <w:gridSpan w:val="2"/>
              </w:tcPr>
              <w:p w14:paraId="79081D10" w14:textId="6A2AAAE7" w:rsidR="00D85D2A" w:rsidRPr="002523B3" w:rsidRDefault="00A83A70" w:rsidP="00DC372A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2523B3">
                  <w:rPr>
                    <w:rStyle w:val="Tekstvantijdelijkeaanduiding"/>
                    <w:rFonts w:ascii="Arial" w:eastAsiaTheme="minorHAnsi" w:hAnsi="Arial" w:cs="Arial"/>
                  </w:rPr>
                  <w:t>Klik of tik om een datum in te voeren.</w:t>
                </w:r>
              </w:p>
            </w:tc>
          </w:sdtContent>
        </w:sdt>
      </w:tr>
      <w:tr w:rsidR="00D85D2A" w:rsidRPr="002523B3" w14:paraId="18B115CE" w14:textId="77777777" w:rsidTr="00B2433A">
        <w:trPr>
          <w:gridAfter w:val="1"/>
          <w:wAfter w:w="863" w:type="pct"/>
        </w:trPr>
        <w:tc>
          <w:tcPr>
            <w:tcW w:w="1637" w:type="pct"/>
          </w:tcPr>
          <w:p w14:paraId="4D77137D" w14:textId="77777777" w:rsidR="00D85D2A" w:rsidRDefault="00B6289A" w:rsidP="00DC372A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*</w:t>
            </w:r>
            <w:r w:rsidRPr="002523B3">
              <w:rPr>
                <w:rFonts w:ascii="Arial" w:hAnsi="Arial" w:cs="Arial"/>
                <w:color w:val="auto"/>
                <w:szCs w:val="22"/>
              </w:rPr>
              <w:t>BSN-nummer</w:t>
            </w:r>
            <w:r>
              <w:rPr>
                <w:rFonts w:ascii="Arial" w:hAnsi="Arial" w:cs="Arial"/>
                <w:color w:val="auto"/>
                <w:szCs w:val="22"/>
              </w:rPr>
              <w:t>:</w:t>
            </w:r>
          </w:p>
          <w:p w14:paraId="68E30644" w14:textId="77777777" w:rsidR="007825BD" w:rsidRDefault="007825BD" w:rsidP="00DC372A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  <w:p w14:paraId="52B783F8" w14:textId="77777777" w:rsidR="007825BD" w:rsidRDefault="007825BD" w:rsidP="00DC372A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  <w:p w14:paraId="5F15CF45" w14:textId="327BDEA4" w:rsidR="007825BD" w:rsidRPr="002523B3" w:rsidRDefault="007825BD" w:rsidP="00DC372A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-10240888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00" w:type="pct"/>
                <w:gridSpan w:val="2"/>
              </w:tcPr>
              <w:p w14:paraId="62BD7151" w14:textId="76277F14" w:rsidR="00D85D2A" w:rsidRPr="002523B3" w:rsidRDefault="00A83A70" w:rsidP="00DC372A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2523B3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A83A70" w:rsidRPr="002523B3" w14:paraId="0AD7EFE3" w14:textId="77777777" w:rsidTr="007825BD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8200D2D" w14:textId="2FBFB9C4" w:rsidR="00A83A70" w:rsidRPr="002523B3" w:rsidRDefault="009F158A" w:rsidP="00A83A70">
            <w:pPr>
              <w:spacing w:after="0" w:line="259" w:lineRule="auto"/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2523B3">
              <w:rPr>
                <w:rFonts w:ascii="Arial" w:hAnsi="Arial" w:cs="Arial"/>
              </w:rPr>
              <w:br w:type="page"/>
            </w:r>
            <w:r w:rsidR="00A83A70" w:rsidRPr="002523B3">
              <w:rPr>
                <w:rFonts w:ascii="Arial" w:hAnsi="Arial" w:cs="Arial"/>
                <w:color w:val="auto"/>
                <w:szCs w:val="22"/>
              </w:rPr>
              <w:t>Geachte heer/mevrouw,</w:t>
            </w:r>
          </w:p>
          <w:p w14:paraId="60A66EC8" w14:textId="77777777" w:rsidR="00A83A70" w:rsidRPr="002523B3" w:rsidRDefault="00A83A70" w:rsidP="00A83A70">
            <w:pPr>
              <w:spacing w:after="0" w:line="259" w:lineRule="auto"/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2523B3">
              <w:rPr>
                <w:rFonts w:ascii="Arial" w:hAnsi="Arial" w:cs="Arial"/>
                <w:color w:val="auto"/>
                <w:szCs w:val="22"/>
              </w:rPr>
              <w:t xml:space="preserve"> </w:t>
            </w:r>
          </w:p>
          <w:p w14:paraId="7F556A32" w14:textId="6BF4DD06" w:rsidR="00A83A70" w:rsidRPr="002523B3" w:rsidRDefault="00A83A70" w:rsidP="00A83A70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2523B3">
              <w:rPr>
                <w:rFonts w:ascii="Arial" w:hAnsi="Arial" w:cs="Arial"/>
                <w:color w:val="auto"/>
                <w:szCs w:val="22"/>
              </w:rPr>
              <w:t>Er is sprake van een (vermoeden van een) DSM benoemde psychische stoornis bij een van mijn patiënten.  Met deze verwijsbrief wil ik u graag verzoeken nadere diagnostiek en behandeling in gang te zetten.</w:t>
            </w:r>
          </w:p>
        </w:tc>
      </w:tr>
    </w:tbl>
    <w:p w14:paraId="1118377E" w14:textId="3D1681DE" w:rsidR="00A64FD2" w:rsidRPr="002523B3" w:rsidRDefault="00A64FD2">
      <w:pPr>
        <w:spacing w:after="160" w:line="278" w:lineRule="auto"/>
        <w:ind w:left="0" w:firstLine="0"/>
        <w:rPr>
          <w:rFonts w:ascii="Arial" w:hAnsi="Arial" w:cs="Arial"/>
          <w:color w:val="auto"/>
          <w:szCs w:val="22"/>
        </w:rPr>
      </w:pPr>
    </w:p>
    <w:p w14:paraId="0387AF05" w14:textId="77777777" w:rsidR="00A64FD2" w:rsidRPr="002523B3" w:rsidRDefault="00A64FD2">
      <w:pPr>
        <w:spacing w:after="160" w:line="278" w:lineRule="auto"/>
        <w:ind w:left="0" w:firstLine="0"/>
        <w:rPr>
          <w:rFonts w:ascii="Arial" w:hAnsi="Arial" w:cs="Arial"/>
          <w:color w:val="auto"/>
          <w:szCs w:val="22"/>
          <w:highlight w:val="lightGray"/>
        </w:rPr>
      </w:pPr>
      <w:r w:rsidRPr="002523B3">
        <w:rPr>
          <w:rFonts w:ascii="Arial" w:hAnsi="Arial" w:cs="Arial"/>
          <w:color w:val="auto"/>
          <w:szCs w:val="22"/>
          <w:highlight w:val="lightGray"/>
        </w:rPr>
        <w:br w:type="page"/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64FD2" w:rsidRPr="002523B3" w14:paraId="2661ED3D" w14:textId="77777777" w:rsidTr="00C9788F">
        <w:tc>
          <w:tcPr>
            <w:tcW w:w="5000" w:type="pct"/>
          </w:tcPr>
          <w:p w14:paraId="4701AD4B" w14:textId="42491EE3" w:rsidR="00A64FD2" w:rsidRPr="002523B3" w:rsidRDefault="00A64FD2" w:rsidP="00995028">
            <w:pPr>
              <w:ind w:left="-24" w:firstLine="0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 w:rsidRPr="002523B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DSM benoemde psychische stoornis</w:t>
            </w:r>
            <w:r w:rsidR="00995028" w:rsidRPr="002523B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995028" w:rsidRPr="002523B3">
              <w:rPr>
                <w:rFonts w:ascii="Arial" w:hAnsi="Arial" w:cs="Arial"/>
                <w:b/>
                <w:bCs/>
                <w:color w:val="auto"/>
                <w:szCs w:val="22"/>
              </w:rPr>
              <w:t>(</w:t>
            </w:r>
            <w:r w:rsidR="00F55FD9" w:rsidRPr="002523B3">
              <w:rPr>
                <w:rFonts w:ascii="Arial" w:hAnsi="Arial" w:cs="Arial"/>
                <w:b/>
                <w:bCs/>
                <w:color w:val="auto"/>
                <w:szCs w:val="22"/>
              </w:rPr>
              <w:t>Meerdere</w:t>
            </w:r>
            <w:r w:rsidRPr="002523B3">
              <w:rPr>
                <w:rFonts w:ascii="Arial" w:hAnsi="Arial" w:cs="Arial"/>
                <w:b/>
                <w:bCs/>
                <w:color w:val="auto"/>
                <w:szCs w:val="22"/>
              </w:rPr>
              <w:t xml:space="preserve"> antwoorden mogelijk</w:t>
            </w:r>
            <w:r w:rsidR="00995028" w:rsidRPr="002523B3">
              <w:rPr>
                <w:rFonts w:ascii="Arial" w:hAnsi="Arial" w:cs="Arial"/>
                <w:b/>
                <w:bCs/>
                <w:color w:val="auto"/>
                <w:szCs w:val="22"/>
              </w:rPr>
              <w:t>)</w:t>
            </w:r>
            <w:r w:rsidR="00995028" w:rsidRPr="002523B3">
              <w:rPr>
                <w:rFonts w:ascii="Arial" w:hAnsi="Arial" w:cs="Arial"/>
                <w:b/>
                <w:bCs/>
                <w:color w:val="auto"/>
                <w:szCs w:val="22"/>
              </w:rPr>
              <w:br/>
              <w:t>*</w:t>
            </w:r>
            <w:r w:rsidR="00F55FD9" w:rsidRPr="002523B3">
              <w:rPr>
                <w:rFonts w:ascii="Arial" w:hAnsi="Arial" w:cs="Arial"/>
                <w:b/>
                <w:bCs/>
                <w:color w:val="auto"/>
                <w:szCs w:val="22"/>
              </w:rPr>
              <w:t>vermoeden van</w:t>
            </w:r>
          </w:p>
        </w:tc>
      </w:tr>
    </w:tbl>
    <w:p w14:paraId="6DBD3FF6" w14:textId="77777777" w:rsidR="00A64FD2" w:rsidRPr="002523B3" w:rsidRDefault="00A64FD2" w:rsidP="00A64FD2">
      <w:pPr>
        <w:ind w:left="90" w:firstLine="0"/>
        <w:rPr>
          <w:rFonts w:ascii="Arial" w:hAnsi="Arial" w:cs="Arial"/>
          <w:color w:val="auto"/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968"/>
        <w:gridCol w:w="6104"/>
      </w:tblGrid>
      <w:tr w:rsidR="00C9788F" w:rsidRPr="002523B3" w14:paraId="06093C88" w14:textId="77777777" w:rsidTr="006307E1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0A19C534" w14:textId="77777777" w:rsidR="00C9788F" w:rsidRPr="002523B3" w:rsidRDefault="001C11D9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48732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461" w:rsidRPr="002523B3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9F1461" w:rsidRPr="002523B3">
              <w:rPr>
                <w:rFonts w:ascii="Arial" w:hAnsi="Arial" w:cs="Arial"/>
                <w:color w:val="auto"/>
                <w:szCs w:val="22"/>
              </w:rPr>
              <w:t xml:space="preserve"> Anorexia Nervosa</w:t>
            </w:r>
          </w:p>
          <w:p w14:paraId="0FED43E9" w14:textId="77777777" w:rsidR="009F1461" w:rsidRPr="002523B3" w:rsidRDefault="009F1461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  <w:p w14:paraId="42AD6ED2" w14:textId="4DE16020" w:rsidR="009F1461" w:rsidRPr="002523B3" w:rsidRDefault="009F1461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6023785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64" w:type="pct"/>
                <w:tcBorders>
                  <w:left w:val="nil"/>
                  <w:right w:val="nil"/>
                </w:tcBorders>
              </w:tcPr>
              <w:p w14:paraId="128150E6" w14:textId="0E83DD63" w:rsidR="00C9788F" w:rsidRPr="002523B3" w:rsidRDefault="009F1461" w:rsidP="00A64FD2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2523B3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C9788F" w:rsidRPr="002523B3" w14:paraId="7407E6CF" w14:textId="77777777" w:rsidTr="006307E1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60AE8814" w14:textId="77777777" w:rsidR="00C9788F" w:rsidRPr="002523B3" w:rsidRDefault="001C11D9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14182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461" w:rsidRPr="002523B3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9F1461" w:rsidRPr="002523B3">
              <w:rPr>
                <w:rFonts w:ascii="Arial" w:hAnsi="Arial" w:cs="Arial"/>
                <w:color w:val="auto"/>
                <w:szCs w:val="22"/>
              </w:rPr>
              <w:t xml:space="preserve"> Boulimia Nervosa</w:t>
            </w:r>
          </w:p>
          <w:p w14:paraId="38EB1165" w14:textId="77777777" w:rsidR="009F1461" w:rsidRPr="002523B3" w:rsidRDefault="009F1461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  <w:p w14:paraId="2B63F0FE" w14:textId="75521E60" w:rsidR="009F1461" w:rsidRPr="002523B3" w:rsidRDefault="009F1461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-17528070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64" w:type="pct"/>
                <w:tcBorders>
                  <w:left w:val="nil"/>
                  <w:right w:val="nil"/>
                </w:tcBorders>
              </w:tcPr>
              <w:p w14:paraId="342113F8" w14:textId="19AEEF70" w:rsidR="00C9788F" w:rsidRPr="002523B3" w:rsidRDefault="009F1461" w:rsidP="00A64FD2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2523B3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C9788F" w:rsidRPr="002523B3" w14:paraId="6B7A2F0F" w14:textId="77777777" w:rsidTr="006307E1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579AE187" w14:textId="77777777" w:rsidR="00C9788F" w:rsidRPr="002523B3" w:rsidRDefault="001C11D9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20114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461" w:rsidRPr="002523B3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9F1461" w:rsidRPr="002523B3">
              <w:rPr>
                <w:rFonts w:ascii="Arial" w:hAnsi="Arial" w:cs="Arial"/>
                <w:color w:val="auto"/>
                <w:szCs w:val="22"/>
              </w:rPr>
              <w:t xml:space="preserve"> Eetbuistoornis</w:t>
            </w:r>
          </w:p>
          <w:p w14:paraId="06AE99A2" w14:textId="77777777" w:rsidR="009F1461" w:rsidRPr="002523B3" w:rsidRDefault="009F1461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  <w:p w14:paraId="6E2E8B9B" w14:textId="43D0F425" w:rsidR="009F1461" w:rsidRPr="002523B3" w:rsidRDefault="009F1461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21296652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64" w:type="pct"/>
                <w:tcBorders>
                  <w:left w:val="nil"/>
                  <w:right w:val="nil"/>
                </w:tcBorders>
              </w:tcPr>
              <w:p w14:paraId="0AAEB59E" w14:textId="5D7F345E" w:rsidR="00C9788F" w:rsidRPr="002523B3" w:rsidRDefault="009F1461" w:rsidP="00A64FD2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2523B3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C9788F" w:rsidRPr="002523B3" w14:paraId="0A23C868" w14:textId="77777777" w:rsidTr="006307E1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193D076C" w14:textId="77777777" w:rsidR="00C9788F" w:rsidRPr="002523B3" w:rsidRDefault="001C11D9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151537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461" w:rsidRPr="002523B3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9F1461" w:rsidRPr="002523B3">
              <w:rPr>
                <w:rFonts w:ascii="Arial" w:hAnsi="Arial" w:cs="Arial"/>
                <w:color w:val="auto"/>
                <w:szCs w:val="22"/>
              </w:rPr>
              <w:t xml:space="preserve"> </w:t>
            </w:r>
            <w:proofErr w:type="spellStart"/>
            <w:r w:rsidR="009F1461" w:rsidRPr="002523B3">
              <w:rPr>
                <w:rFonts w:ascii="Arial" w:hAnsi="Arial" w:cs="Arial"/>
                <w:color w:val="auto"/>
                <w:szCs w:val="22"/>
              </w:rPr>
              <w:t>Orthorexia</w:t>
            </w:r>
            <w:proofErr w:type="spellEnd"/>
          </w:p>
          <w:p w14:paraId="434788D3" w14:textId="77777777" w:rsidR="009F1461" w:rsidRPr="002523B3" w:rsidRDefault="009F1461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  <w:p w14:paraId="496C4949" w14:textId="59D67A48" w:rsidR="009F1461" w:rsidRPr="002523B3" w:rsidRDefault="009F1461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20816396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64" w:type="pct"/>
                <w:tcBorders>
                  <w:left w:val="nil"/>
                  <w:right w:val="nil"/>
                </w:tcBorders>
              </w:tcPr>
              <w:p w14:paraId="5A4452A7" w14:textId="6CFFEBF8" w:rsidR="00C9788F" w:rsidRPr="002523B3" w:rsidRDefault="009F1461" w:rsidP="00A64FD2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2523B3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  <w:tr w:rsidR="00C9788F" w:rsidRPr="002523B3" w14:paraId="2B2C210B" w14:textId="77777777" w:rsidTr="006307E1">
        <w:tc>
          <w:tcPr>
            <w:tcW w:w="1636" w:type="pct"/>
            <w:tcBorders>
              <w:top w:val="nil"/>
              <w:left w:val="nil"/>
              <w:bottom w:val="nil"/>
              <w:right w:val="nil"/>
            </w:tcBorders>
          </w:tcPr>
          <w:p w14:paraId="19CBFB4D" w14:textId="73146C63" w:rsidR="00C9788F" w:rsidRPr="002523B3" w:rsidRDefault="001C11D9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206401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461" w:rsidRPr="002523B3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9F1461" w:rsidRPr="002523B3">
              <w:rPr>
                <w:rFonts w:ascii="Arial" w:hAnsi="Arial" w:cs="Arial"/>
                <w:color w:val="auto"/>
                <w:szCs w:val="22"/>
              </w:rPr>
              <w:t xml:space="preserve"> Overige gespecificeerde of ongespecificeerde voedings- en eetstoornis:</w:t>
            </w:r>
          </w:p>
        </w:tc>
        <w:sdt>
          <w:sdtPr>
            <w:rPr>
              <w:rFonts w:ascii="Arial" w:hAnsi="Arial" w:cs="Arial"/>
              <w:color w:val="auto"/>
              <w:szCs w:val="22"/>
            </w:rPr>
            <w:id w:val="21379888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64" w:type="pct"/>
                <w:tcBorders>
                  <w:left w:val="nil"/>
                  <w:right w:val="nil"/>
                </w:tcBorders>
              </w:tcPr>
              <w:p w14:paraId="41747152" w14:textId="2E2CB76D" w:rsidR="00C9788F" w:rsidRPr="002523B3" w:rsidRDefault="009F1461" w:rsidP="00A64FD2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2523B3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tc>
          </w:sdtContent>
        </w:sdt>
      </w:tr>
    </w:tbl>
    <w:p w14:paraId="14720630" w14:textId="77777777" w:rsidR="006307E1" w:rsidRDefault="006307E1" w:rsidP="00946426">
      <w:pPr>
        <w:ind w:left="0" w:firstLine="0"/>
        <w:rPr>
          <w:rFonts w:ascii="Arial" w:hAnsi="Arial" w:cs="Arial"/>
          <w:color w:val="auto"/>
          <w:szCs w:val="22"/>
        </w:rPr>
      </w:pPr>
    </w:p>
    <w:p w14:paraId="1180FACD" w14:textId="77777777" w:rsidR="00946426" w:rsidRDefault="00946426" w:rsidP="00946426">
      <w:pPr>
        <w:ind w:left="0" w:firstLine="0"/>
        <w:rPr>
          <w:rFonts w:ascii="Arial" w:hAnsi="Arial" w:cs="Arial"/>
          <w:color w:val="auto"/>
          <w:szCs w:val="22"/>
        </w:rPr>
      </w:pPr>
    </w:p>
    <w:p w14:paraId="6EEB1A6A" w14:textId="77777777" w:rsidR="006307E1" w:rsidRDefault="006307E1" w:rsidP="00A64FD2">
      <w:pPr>
        <w:ind w:left="90" w:firstLine="0"/>
        <w:rPr>
          <w:rFonts w:ascii="Arial" w:hAnsi="Arial" w:cs="Arial"/>
          <w:color w:val="auto"/>
          <w:szCs w:val="22"/>
        </w:rPr>
      </w:pPr>
    </w:p>
    <w:p w14:paraId="277F2E6C" w14:textId="77777777" w:rsidR="006307E1" w:rsidRPr="002523B3" w:rsidRDefault="006307E1" w:rsidP="00A64FD2">
      <w:pPr>
        <w:ind w:left="90" w:firstLine="0"/>
        <w:rPr>
          <w:rFonts w:ascii="Arial" w:hAnsi="Arial" w:cs="Arial"/>
          <w:color w:val="auto"/>
          <w:szCs w:val="22"/>
        </w:rPr>
      </w:pP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6102"/>
      </w:tblGrid>
      <w:tr w:rsidR="00D634F3" w:rsidRPr="002523B3" w14:paraId="3B9EC320" w14:textId="77777777" w:rsidTr="006307E1">
        <w:tc>
          <w:tcPr>
            <w:tcW w:w="1637" w:type="pct"/>
          </w:tcPr>
          <w:p w14:paraId="71A4ECEB" w14:textId="77777777" w:rsidR="00D634F3" w:rsidRPr="002523B3" w:rsidRDefault="0077655F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2523B3">
              <w:rPr>
                <w:rFonts w:ascii="Arial" w:hAnsi="Arial" w:cs="Arial"/>
                <w:color w:val="auto"/>
                <w:szCs w:val="22"/>
              </w:rPr>
              <w:t>*Inschatting ernst problematiek:</w:t>
            </w:r>
          </w:p>
          <w:p w14:paraId="1D338B20" w14:textId="42E59991" w:rsidR="00333D39" w:rsidRPr="002523B3" w:rsidRDefault="00333D39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3363" w:type="pct"/>
            <w:tcBorders>
              <w:top w:val="single" w:sz="4" w:space="0" w:color="auto"/>
              <w:bottom w:val="single" w:sz="4" w:space="0" w:color="auto"/>
            </w:tcBorders>
          </w:tcPr>
          <w:p w14:paraId="27156E3B" w14:textId="77777777" w:rsidR="00995028" w:rsidRPr="002523B3" w:rsidRDefault="001C11D9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91474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55F" w:rsidRPr="002523B3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77655F" w:rsidRPr="002523B3">
              <w:rPr>
                <w:rFonts w:ascii="Arial" w:hAnsi="Arial" w:cs="Arial"/>
                <w:color w:val="auto"/>
                <w:szCs w:val="22"/>
              </w:rPr>
              <w:t xml:space="preserve">Gespecialiseerde GGZ </w:t>
            </w:r>
          </w:p>
          <w:p w14:paraId="5D6D0D29" w14:textId="3A429330" w:rsidR="00D634F3" w:rsidRPr="002523B3" w:rsidRDefault="0077655F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2523B3">
              <w:rPr>
                <w:rFonts w:ascii="Arial" w:hAnsi="Arial" w:cs="Arial"/>
                <w:color w:val="auto"/>
                <w:szCs w:val="22"/>
              </w:rPr>
              <w:t>(Chronisch – product SGGZ chronisch)</w:t>
            </w:r>
          </w:p>
        </w:tc>
      </w:tr>
      <w:tr w:rsidR="00D634F3" w:rsidRPr="002523B3" w14:paraId="35155118" w14:textId="77777777" w:rsidTr="006307E1">
        <w:tc>
          <w:tcPr>
            <w:tcW w:w="1637" w:type="pct"/>
          </w:tcPr>
          <w:p w14:paraId="54B0654F" w14:textId="4AA6E695" w:rsidR="00D634F3" w:rsidRPr="002523B3" w:rsidRDefault="0077655F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2523B3">
              <w:rPr>
                <w:rFonts w:ascii="Arial" w:hAnsi="Arial" w:cs="Arial"/>
                <w:color w:val="auto"/>
                <w:szCs w:val="22"/>
              </w:rPr>
              <w:t>Zorgpad:</w:t>
            </w:r>
          </w:p>
        </w:tc>
        <w:tc>
          <w:tcPr>
            <w:tcW w:w="3363" w:type="pct"/>
            <w:tcBorders>
              <w:top w:val="single" w:sz="4" w:space="0" w:color="auto"/>
              <w:bottom w:val="single" w:sz="4" w:space="0" w:color="auto"/>
            </w:tcBorders>
          </w:tcPr>
          <w:p w14:paraId="4A92D91A" w14:textId="065A7890" w:rsidR="0077655F" w:rsidRPr="002523B3" w:rsidRDefault="0077655F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2523B3">
              <w:rPr>
                <w:rFonts w:ascii="Arial" w:hAnsi="Arial" w:cs="Arial"/>
                <w:color w:val="auto"/>
                <w:szCs w:val="22"/>
              </w:rPr>
              <w:t>Welk zorgpad ambulant of klinisch en licht toe:</w:t>
            </w:r>
          </w:p>
          <w:sdt>
            <w:sdtPr>
              <w:rPr>
                <w:rFonts w:ascii="Arial" w:hAnsi="Arial" w:cs="Arial"/>
                <w:color w:val="auto"/>
                <w:szCs w:val="22"/>
              </w:rPr>
              <w:id w:val="2048484482"/>
              <w:placeholder>
                <w:docPart w:val="DefaultPlaceholder_-1854013440"/>
              </w:placeholder>
              <w:showingPlcHdr/>
            </w:sdtPr>
            <w:sdtEndPr/>
            <w:sdtContent>
              <w:p w14:paraId="2940765E" w14:textId="77777777" w:rsidR="00D634F3" w:rsidRPr="002523B3" w:rsidRDefault="0077655F" w:rsidP="00A64FD2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2523B3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sdtContent>
          </w:sdt>
          <w:p w14:paraId="0E2B7ADE" w14:textId="7D6298F5" w:rsidR="00333D39" w:rsidRPr="002523B3" w:rsidRDefault="00333D39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</w:tr>
      <w:tr w:rsidR="00D634F3" w:rsidRPr="002523B3" w14:paraId="4C99D115" w14:textId="77777777" w:rsidTr="006307E1">
        <w:tc>
          <w:tcPr>
            <w:tcW w:w="1637" w:type="pct"/>
          </w:tcPr>
          <w:p w14:paraId="0DD4D346" w14:textId="598E2FCB" w:rsidR="00D634F3" w:rsidRPr="002523B3" w:rsidRDefault="0077655F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2523B3">
              <w:rPr>
                <w:rFonts w:ascii="Arial" w:hAnsi="Arial" w:cs="Arial"/>
                <w:color w:val="auto"/>
                <w:szCs w:val="22"/>
              </w:rPr>
              <w:t>Urgentie</w:t>
            </w:r>
            <w:r w:rsidR="00E26002" w:rsidRPr="002523B3">
              <w:rPr>
                <w:rFonts w:ascii="Arial" w:hAnsi="Arial" w:cs="Arial"/>
                <w:color w:val="auto"/>
                <w:szCs w:val="22"/>
              </w:rPr>
              <w:t>:</w:t>
            </w:r>
          </w:p>
        </w:tc>
        <w:tc>
          <w:tcPr>
            <w:tcW w:w="3363" w:type="pct"/>
            <w:tcBorders>
              <w:top w:val="single" w:sz="4" w:space="0" w:color="auto"/>
              <w:bottom w:val="single" w:sz="4" w:space="0" w:color="auto"/>
            </w:tcBorders>
          </w:tcPr>
          <w:p w14:paraId="3FEE9BE0" w14:textId="77777777" w:rsidR="0035722A" w:rsidRPr="002523B3" w:rsidRDefault="0077655F" w:rsidP="0077655F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2523B3">
              <w:rPr>
                <w:rFonts w:ascii="Arial" w:hAnsi="Arial" w:cs="Arial"/>
                <w:color w:val="auto"/>
                <w:szCs w:val="22"/>
              </w:rPr>
              <w:t>Verwijzer licht toe of er sprake is van urgentie</w:t>
            </w:r>
            <w:r w:rsidR="00333D39" w:rsidRPr="002523B3">
              <w:rPr>
                <w:rFonts w:ascii="Arial" w:hAnsi="Arial" w:cs="Arial"/>
                <w:color w:val="auto"/>
                <w:szCs w:val="22"/>
              </w:rPr>
              <w:t xml:space="preserve"> </w:t>
            </w:r>
          </w:p>
          <w:p w14:paraId="5E08083F" w14:textId="2E8E2C91" w:rsidR="0035722A" w:rsidRPr="002523B3" w:rsidRDefault="001C11D9" w:rsidP="0077655F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20749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22A" w:rsidRPr="002523B3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35722A" w:rsidRPr="002523B3">
              <w:rPr>
                <w:rFonts w:ascii="Arial" w:hAnsi="Arial" w:cs="Arial"/>
                <w:color w:val="auto"/>
                <w:szCs w:val="22"/>
              </w:rPr>
              <w:t xml:space="preserve"> Ja  </w:t>
            </w:r>
            <w:sdt>
              <w:sdtPr>
                <w:rPr>
                  <w:rFonts w:ascii="Arial" w:hAnsi="Arial" w:cs="Arial"/>
                  <w:color w:val="auto"/>
                  <w:szCs w:val="22"/>
                </w:rPr>
                <w:id w:val="-136197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22A" w:rsidRPr="002523B3">
                  <w:rPr>
                    <w:rFonts w:ascii="Segoe UI Symbol" w:eastAsia="MS Gothic" w:hAnsi="Segoe UI Symbol" w:cs="Segoe UI Symbol"/>
                    <w:color w:val="auto"/>
                    <w:szCs w:val="22"/>
                  </w:rPr>
                  <w:t>☐</w:t>
                </w:r>
              </w:sdtContent>
            </w:sdt>
            <w:r w:rsidR="0035722A" w:rsidRPr="002523B3">
              <w:rPr>
                <w:rFonts w:ascii="Arial" w:hAnsi="Arial" w:cs="Arial"/>
                <w:color w:val="auto"/>
                <w:szCs w:val="22"/>
              </w:rPr>
              <w:t xml:space="preserve"> Nee</w:t>
            </w:r>
          </w:p>
          <w:p w14:paraId="156F7488" w14:textId="77777777" w:rsidR="00E26002" w:rsidRPr="002523B3" w:rsidRDefault="00E26002" w:rsidP="0077655F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  <w:p w14:paraId="33A67E12" w14:textId="41F7C6B0" w:rsidR="00333D39" w:rsidRPr="002523B3" w:rsidRDefault="0035722A" w:rsidP="0077655F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  <w:r w:rsidRPr="002523B3">
              <w:rPr>
                <w:rFonts w:ascii="Arial" w:hAnsi="Arial" w:cs="Arial"/>
                <w:color w:val="auto"/>
                <w:szCs w:val="22"/>
              </w:rPr>
              <w:t>L</w:t>
            </w:r>
            <w:r w:rsidR="0077655F" w:rsidRPr="002523B3">
              <w:rPr>
                <w:rFonts w:ascii="Arial" w:hAnsi="Arial" w:cs="Arial"/>
                <w:color w:val="auto"/>
                <w:szCs w:val="22"/>
              </w:rPr>
              <w:t>icht dit toe</w:t>
            </w:r>
            <w:r w:rsidR="00E26002" w:rsidRPr="002523B3">
              <w:rPr>
                <w:rFonts w:ascii="Arial" w:hAnsi="Arial" w:cs="Arial"/>
                <w:color w:val="auto"/>
                <w:szCs w:val="22"/>
              </w:rPr>
              <w:t xml:space="preserve">: </w:t>
            </w:r>
            <w:r w:rsidR="0077655F" w:rsidRPr="002523B3">
              <w:rPr>
                <w:rFonts w:ascii="Arial" w:hAnsi="Arial" w:cs="Arial"/>
                <w:color w:val="auto"/>
                <w:sz w:val="18"/>
                <w:szCs w:val="18"/>
              </w:rPr>
              <w:t>(</w:t>
            </w:r>
            <w:r w:rsidR="00DF2154" w:rsidRPr="002523B3">
              <w:rPr>
                <w:rFonts w:ascii="Arial" w:hAnsi="Arial" w:cs="Arial"/>
                <w:color w:val="auto"/>
                <w:sz w:val="18"/>
                <w:szCs w:val="18"/>
              </w:rPr>
              <w:t>Bijvoorbeeld</w:t>
            </w:r>
            <w:r w:rsidR="0077655F" w:rsidRPr="002523B3">
              <w:rPr>
                <w:rFonts w:ascii="Arial" w:hAnsi="Arial" w:cs="Arial"/>
                <w:color w:val="auto"/>
                <w:sz w:val="18"/>
                <w:szCs w:val="18"/>
              </w:rPr>
              <w:t>:</w:t>
            </w:r>
            <w:r w:rsidR="00DF2154" w:rsidRPr="002523B3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77655F" w:rsidRPr="002523B3">
              <w:rPr>
                <w:rFonts w:ascii="Arial" w:hAnsi="Arial" w:cs="Arial"/>
                <w:color w:val="auto"/>
                <w:sz w:val="18"/>
                <w:szCs w:val="18"/>
              </w:rPr>
              <w:t>Vermoeden van langdurige /complexe eetstoornis en eerdere verwijzingen naar de GGZ hebben</w:t>
            </w:r>
            <w:r w:rsidR="00DF2154" w:rsidRPr="002523B3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77655F" w:rsidRPr="002523B3">
              <w:rPr>
                <w:rFonts w:ascii="Arial" w:hAnsi="Arial" w:cs="Arial"/>
                <w:color w:val="auto"/>
                <w:sz w:val="18"/>
                <w:szCs w:val="18"/>
              </w:rPr>
              <w:t>onvoldoende geholpen</w:t>
            </w:r>
            <w:r w:rsidR="00DF2154" w:rsidRPr="002523B3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  <w:sdt>
            <w:sdtPr>
              <w:rPr>
                <w:rFonts w:ascii="Arial" w:hAnsi="Arial" w:cs="Arial"/>
                <w:color w:val="auto"/>
                <w:szCs w:val="22"/>
              </w:rPr>
              <w:id w:val="1310056801"/>
              <w:placeholder>
                <w:docPart w:val="DefaultPlaceholder_-1854013440"/>
              </w:placeholder>
              <w:showingPlcHdr/>
            </w:sdtPr>
            <w:sdtEndPr/>
            <w:sdtContent>
              <w:p w14:paraId="38B9D7D5" w14:textId="5A3B4145" w:rsidR="00DF2154" w:rsidRPr="002523B3" w:rsidRDefault="00DF2154" w:rsidP="0077655F">
                <w:pPr>
                  <w:ind w:left="0" w:firstLine="0"/>
                  <w:rPr>
                    <w:rFonts w:ascii="Arial" w:hAnsi="Arial" w:cs="Arial"/>
                    <w:color w:val="auto"/>
                    <w:szCs w:val="22"/>
                  </w:rPr>
                </w:pPr>
                <w:r w:rsidRPr="002523B3">
                  <w:rPr>
                    <w:rStyle w:val="Tekstvantijdelijkeaanduiding"/>
                    <w:rFonts w:ascii="Arial" w:eastAsiaTheme="minorHAnsi" w:hAnsi="Arial" w:cs="Arial"/>
                  </w:rPr>
                  <w:t>Klik of tik om tekst in te voeren.</w:t>
                </w:r>
              </w:p>
            </w:sdtContent>
          </w:sdt>
        </w:tc>
      </w:tr>
      <w:tr w:rsidR="0035722A" w:rsidRPr="002523B3" w14:paraId="1C5C8C02" w14:textId="77777777" w:rsidTr="006307E1">
        <w:tc>
          <w:tcPr>
            <w:tcW w:w="1637" w:type="pct"/>
          </w:tcPr>
          <w:p w14:paraId="22FE06BF" w14:textId="77777777" w:rsidR="0035722A" w:rsidRPr="002523B3" w:rsidRDefault="0035722A" w:rsidP="00A64FD2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3363" w:type="pct"/>
            <w:tcBorders>
              <w:top w:val="single" w:sz="4" w:space="0" w:color="auto"/>
            </w:tcBorders>
          </w:tcPr>
          <w:p w14:paraId="065595B2" w14:textId="77777777" w:rsidR="0035722A" w:rsidRPr="002523B3" w:rsidRDefault="0035722A" w:rsidP="0077655F">
            <w:pPr>
              <w:ind w:left="0" w:firstLine="0"/>
              <w:rPr>
                <w:rFonts w:ascii="Arial" w:hAnsi="Arial" w:cs="Arial"/>
                <w:color w:val="auto"/>
                <w:szCs w:val="22"/>
              </w:rPr>
            </w:pPr>
          </w:p>
        </w:tc>
      </w:tr>
    </w:tbl>
    <w:p w14:paraId="38FDDDA5" w14:textId="77777777" w:rsidR="00946426" w:rsidRDefault="00946426">
      <w:r>
        <w:br w:type="page"/>
      </w:r>
    </w:p>
    <w:tbl>
      <w:tblPr>
        <w:tblStyle w:val="Tabelraster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523B3" w:rsidRPr="002523B3" w14:paraId="25CE9D2B" w14:textId="77777777" w:rsidTr="00946426">
        <w:tc>
          <w:tcPr>
            <w:tcW w:w="5000" w:type="pct"/>
          </w:tcPr>
          <w:p w14:paraId="168A854A" w14:textId="77777777" w:rsidR="002523B3" w:rsidRPr="002523B3" w:rsidRDefault="002523B3" w:rsidP="002523B3">
            <w:pPr>
              <w:pStyle w:val="Geenafstand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23B3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Vraagstelling, reden voor verwijzing.</w:t>
            </w:r>
          </w:p>
          <w:p w14:paraId="5B56A396" w14:textId="1C6CF693" w:rsidR="002523B3" w:rsidRPr="002523B3" w:rsidRDefault="002523B3" w:rsidP="002523B3">
            <w:pPr>
              <w:pStyle w:val="Geenafstand"/>
              <w:rPr>
                <w:rFonts w:ascii="Arial" w:hAnsi="Arial" w:cs="Arial"/>
              </w:rPr>
            </w:pPr>
            <w:r w:rsidRPr="002523B3">
              <w:rPr>
                <w:rFonts w:ascii="Arial" w:hAnsi="Arial" w:cs="Arial"/>
                <w:sz w:val="22"/>
                <w:szCs w:val="22"/>
              </w:rPr>
              <w:t xml:space="preserve">*T.b.v. spoedige start behandeling graag onderstaande zo volledig mogelijk in vullen/bijvoegen. </w:t>
            </w:r>
          </w:p>
        </w:tc>
      </w:tr>
    </w:tbl>
    <w:p w14:paraId="3048FD61" w14:textId="77777777" w:rsidR="00BF424D" w:rsidRPr="002523B3" w:rsidRDefault="00BF424D" w:rsidP="00E26002">
      <w:pPr>
        <w:spacing w:after="130"/>
        <w:ind w:left="0" w:firstLine="0"/>
        <w:rPr>
          <w:rFonts w:ascii="Arial" w:hAnsi="Arial" w:cs="Arial"/>
          <w:b/>
          <w:bCs/>
          <w:color w:val="auto"/>
          <w:sz w:val="18"/>
          <w:szCs w:val="18"/>
        </w:rPr>
      </w:pP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523B3" w:rsidRPr="002523B3" w14:paraId="58BB378F" w14:textId="77777777" w:rsidTr="007825BD">
        <w:tc>
          <w:tcPr>
            <w:tcW w:w="9062" w:type="dxa"/>
          </w:tcPr>
          <w:p w14:paraId="4F71661D" w14:textId="77777777" w:rsidR="002523B3" w:rsidRPr="002523B3" w:rsidRDefault="002523B3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2523B3">
              <w:rPr>
                <w:rFonts w:ascii="Arial" w:hAnsi="Arial" w:cs="Arial"/>
                <w:sz w:val="22"/>
                <w:szCs w:val="22"/>
              </w:rPr>
              <w:t>*Klacht of hulpvraag bij cliënt: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-1517306345"/>
              <w:placeholder>
                <w:docPart w:val="DefaultPlaceholder_-1854013440"/>
              </w:placeholder>
              <w:showingPlcHdr/>
            </w:sdtPr>
            <w:sdtEndPr/>
            <w:sdtContent>
              <w:p w14:paraId="7808AF89" w14:textId="77777777" w:rsidR="002523B3" w:rsidRDefault="002523B3" w:rsidP="002523B3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2523B3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  <w:p w14:paraId="4226774A" w14:textId="67321DBA" w:rsidR="002523B3" w:rsidRPr="002523B3" w:rsidRDefault="002523B3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3B3" w:rsidRPr="002523B3" w14:paraId="7B8DD0D9" w14:textId="77777777" w:rsidTr="007825BD">
        <w:tc>
          <w:tcPr>
            <w:tcW w:w="9062" w:type="dxa"/>
          </w:tcPr>
          <w:p w14:paraId="47577EFE" w14:textId="77777777" w:rsidR="002523B3" w:rsidRPr="002523B3" w:rsidRDefault="002523B3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2523B3">
              <w:rPr>
                <w:rFonts w:ascii="Arial" w:hAnsi="Arial" w:cs="Arial"/>
                <w:sz w:val="22"/>
                <w:szCs w:val="22"/>
              </w:rPr>
              <w:t>*</w:t>
            </w:r>
            <w:proofErr w:type="spellStart"/>
            <w:r w:rsidRPr="002523B3">
              <w:rPr>
                <w:rFonts w:ascii="Arial" w:hAnsi="Arial" w:cs="Arial"/>
                <w:sz w:val="22"/>
                <w:szCs w:val="22"/>
              </w:rPr>
              <w:t>Comorbiditeit</w:t>
            </w:r>
            <w:proofErr w:type="spellEnd"/>
            <w:r w:rsidRPr="002523B3">
              <w:rPr>
                <w:rFonts w:ascii="Arial" w:hAnsi="Arial" w:cs="Arial"/>
                <w:sz w:val="22"/>
                <w:szCs w:val="22"/>
              </w:rPr>
              <w:t>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724104665"/>
              <w:placeholder>
                <w:docPart w:val="DefaultPlaceholder_-1854013440"/>
              </w:placeholder>
              <w:showingPlcHdr/>
            </w:sdtPr>
            <w:sdtEndPr/>
            <w:sdtContent>
              <w:p w14:paraId="269A34CC" w14:textId="77777777" w:rsidR="002523B3" w:rsidRDefault="002523B3" w:rsidP="002523B3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2523B3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  <w:p w14:paraId="214F5573" w14:textId="72657280" w:rsidR="002523B3" w:rsidRPr="002523B3" w:rsidRDefault="002523B3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3B3" w:rsidRPr="002523B3" w14:paraId="229F5C30" w14:textId="77777777" w:rsidTr="007825BD">
        <w:tc>
          <w:tcPr>
            <w:tcW w:w="9062" w:type="dxa"/>
          </w:tcPr>
          <w:p w14:paraId="24E8FD35" w14:textId="77777777" w:rsidR="002523B3" w:rsidRDefault="002523B3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2523B3">
              <w:rPr>
                <w:rFonts w:ascii="Arial" w:hAnsi="Arial" w:cs="Arial"/>
              </w:rPr>
              <w:t>*</w:t>
            </w:r>
            <w:r w:rsidRPr="002523B3">
              <w:rPr>
                <w:rFonts w:ascii="Arial" w:hAnsi="Arial" w:cs="Arial"/>
                <w:sz w:val="22"/>
                <w:szCs w:val="22"/>
              </w:rPr>
              <w:t>Allergie, intolerantie:</w:t>
            </w:r>
          </w:p>
          <w:sdt>
            <w:sdtPr>
              <w:rPr>
                <w:rFonts w:ascii="Arial" w:hAnsi="Arial" w:cs="Arial"/>
              </w:rPr>
              <w:id w:val="-1707864027"/>
              <w:placeholder>
                <w:docPart w:val="DefaultPlaceholder_-1854013440"/>
              </w:placeholder>
              <w:showingPlcHdr/>
            </w:sdtPr>
            <w:sdtEndPr/>
            <w:sdtContent>
              <w:p w14:paraId="5AF1CFA4" w14:textId="77777777" w:rsidR="002523B3" w:rsidRDefault="002523B3" w:rsidP="002523B3">
                <w:pPr>
                  <w:pStyle w:val="Geenafstand"/>
                  <w:rPr>
                    <w:rFonts w:ascii="Arial" w:hAnsi="Arial" w:cs="Arial"/>
                  </w:rPr>
                </w:pPr>
                <w:r w:rsidRPr="002523B3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  <w:p w14:paraId="0A921E41" w14:textId="4E9AAC89" w:rsidR="002523B3" w:rsidRPr="002523B3" w:rsidRDefault="002523B3" w:rsidP="002523B3">
            <w:pPr>
              <w:pStyle w:val="Geenafstand"/>
              <w:rPr>
                <w:rFonts w:ascii="Arial" w:hAnsi="Arial" w:cs="Arial"/>
              </w:rPr>
            </w:pPr>
          </w:p>
        </w:tc>
      </w:tr>
      <w:tr w:rsidR="002523B3" w:rsidRPr="002523B3" w14:paraId="6019097F" w14:textId="77777777" w:rsidTr="007825BD">
        <w:tc>
          <w:tcPr>
            <w:tcW w:w="9062" w:type="dxa"/>
          </w:tcPr>
          <w:p w14:paraId="4B636879" w14:textId="77777777" w:rsidR="002523B3" w:rsidRDefault="002523B3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2523B3">
              <w:rPr>
                <w:rFonts w:ascii="Arial" w:hAnsi="Arial" w:cs="Arial"/>
              </w:rPr>
              <w:t>*</w:t>
            </w:r>
            <w:r w:rsidRPr="002523B3">
              <w:rPr>
                <w:rFonts w:ascii="Arial" w:hAnsi="Arial" w:cs="Arial"/>
                <w:sz w:val="22"/>
                <w:szCs w:val="22"/>
              </w:rPr>
              <w:t>Huidige medicatie:</w:t>
            </w:r>
          </w:p>
          <w:sdt>
            <w:sdtPr>
              <w:rPr>
                <w:rFonts w:ascii="Arial" w:hAnsi="Arial" w:cs="Arial"/>
              </w:rPr>
              <w:id w:val="-423648437"/>
              <w:placeholder>
                <w:docPart w:val="DefaultPlaceholder_-1854013440"/>
              </w:placeholder>
              <w:showingPlcHdr/>
            </w:sdtPr>
            <w:sdtEndPr/>
            <w:sdtContent>
              <w:p w14:paraId="684F2F7A" w14:textId="77777777" w:rsidR="002523B3" w:rsidRDefault="002523B3" w:rsidP="002523B3">
                <w:pPr>
                  <w:pStyle w:val="Geenafstand"/>
                  <w:rPr>
                    <w:rFonts w:ascii="Arial" w:hAnsi="Arial" w:cs="Arial"/>
                  </w:rPr>
                </w:pPr>
                <w:r w:rsidRPr="002523B3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  <w:p w14:paraId="56A0563B" w14:textId="6E5DC6A9" w:rsidR="002523B3" w:rsidRPr="002523B3" w:rsidRDefault="002523B3" w:rsidP="002523B3">
            <w:pPr>
              <w:pStyle w:val="Geenafstand"/>
              <w:rPr>
                <w:rFonts w:ascii="Arial" w:hAnsi="Arial" w:cs="Arial"/>
              </w:rPr>
            </w:pPr>
          </w:p>
        </w:tc>
      </w:tr>
    </w:tbl>
    <w:p w14:paraId="0A38BDBB" w14:textId="0EB6C8F0" w:rsidR="00DC372A" w:rsidRPr="002523B3" w:rsidRDefault="00DC372A" w:rsidP="002523B3">
      <w:pPr>
        <w:pStyle w:val="Geenafstand"/>
        <w:rPr>
          <w:rFonts w:ascii="Arial" w:hAnsi="Arial" w:cs="Aria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3A2B91" w14:paraId="46858DCE" w14:textId="77777777" w:rsidTr="00441218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F4DE7" w14:textId="77777777" w:rsidR="003A2B91" w:rsidRPr="00D929F6" w:rsidRDefault="00601002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D929F6">
              <w:rPr>
                <w:rFonts w:ascii="Arial" w:hAnsi="Arial" w:cs="Arial"/>
                <w:sz w:val="22"/>
                <w:szCs w:val="22"/>
              </w:rPr>
              <w:t>Ook bekend bij:</w:t>
            </w:r>
          </w:p>
          <w:p w14:paraId="0702314E" w14:textId="77777777" w:rsidR="00601002" w:rsidRDefault="000E72D4" w:rsidP="002523B3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D929F6">
              <w:rPr>
                <w:rFonts w:ascii="Arial" w:hAnsi="Arial" w:cs="Arial"/>
                <w:sz w:val="18"/>
                <w:szCs w:val="18"/>
              </w:rPr>
              <w:t>(Vermeld expliciet of verwijzing naar GGZ-instelling in dit of vorig kalenderjaar heeft plaatsgevonden.)</w:t>
            </w:r>
          </w:p>
          <w:p w14:paraId="5ACEB1BD" w14:textId="553D1620" w:rsidR="00441218" w:rsidRPr="00D929F6" w:rsidRDefault="00441218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29F6" w14:paraId="3D4FA829" w14:textId="77777777" w:rsidTr="00441218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D2FCE" w14:textId="0BF51FC6" w:rsidR="00D929F6" w:rsidRPr="00226836" w:rsidRDefault="00D929F6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226836">
              <w:rPr>
                <w:rFonts w:ascii="Arial" w:hAnsi="Arial" w:cs="Arial"/>
                <w:sz w:val="22"/>
                <w:szCs w:val="22"/>
              </w:rPr>
              <w:t>*Eerdere behandelgeschiedenis in (S)GGZ toevoegen:</w:t>
            </w:r>
          </w:p>
        </w:tc>
      </w:tr>
      <w:tr w:rsidR="00CB7908" w14:paraId="55493741" w14:textId="77777777" w:rsidTr="007825BD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BF401EE" w14:textId="77777777" w:rsidR="00CB7908" w:rsidRDefault="00CB7908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CB7908">
              <w:rPr>
                <w:rFonts w:ascii="Arial" w:hAnsi="Arial" w:cs="Arial"/>
                <w:sz w:val="22"/>
                <w:szCs w:val="22"/>
              </w:rPr>
              <w:t>Diagnose</w:t>
            </w:r>
          </w:p>
          <w:p w14:paraId="160E9000" w14:textId="293E53CD" w:rsidR="00441218" w:rsidRDefault="00441218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9232455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7B71263" w14:textId="0D71ECE6" w:rsidR="00CB7908" w:rsidRPr="00226836" w:rsidRDefault="00441218" w:rsidP="002523B3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441218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CB7908" w14:paraId="126BA5CF" w14:textId="77777777" w:rsidTr="007825BD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4D9A9E7" w14:textId="7C80CB46" w:rsidR="00441218" w:rsidRDefault="00CB7908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Behandeling en zorgverlener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69091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D57F555" w14:textId="74B20D2E" w:rsidR="00CB7908" w:rsidRPr="00226836" w:rsidRDefault="00441218" w:rsidP="002523B3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441218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CB7908" w14:paraId="5981D850" w14:textId="77777777" w:rsidTr="007825BD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6C4A734" w14:textId="7063CD58" w:rsidR="00CB7908" w:rsidRDefault="00441218" w:rsidP="00441218">
            <w:pPr>
              <w:pStyle w:val="Geenafstand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26836">
              <w:rPr>
                <w:rFonts w:ascii="Arial" w:hAnsi="Arial" w:cs="Arial"/>
                <w:sz w:val="22"/>
                <w:szCs w:val="22"/>
              </w:rPr>
              <w:t>Duur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8347372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14F47CB" w14:textId="0E335201" w:rsidR="00CB7908" w:rsidRPr="00226836" w:rsidRDefault="00441218" w:rsidP="002523B3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441218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226836" w14:paraId="6731C87B" w14:textId="77777777" w:rsidTr="007825BD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DDD337B" w14:textId="3FC99684" w:rsidR="00226836" w:rsidRDefault="00441218" w:rsidP="00441218">
            <w:pPr>
              <w:pStyle w:val="Geenafstand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26836">
              <w:rPr>
                <w:rFonts w:ascii="Arial" w:hAnsi="Arial" w:cs="Arial"/>
                <w:sz w:val="22"/>
                <w:szCs w:val="22"/>
              </w:rPr>
              <w:t>Effect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653642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A0CC6C1" w14:textId="39CD2512" w:rsidR="00226836" w:rsidRPr="00226836" w:rsidRDefault="00441218" w:rsidP="002523B3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441218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441218" w14:paraId="0AB180F7" w14:textId="77777777" w:rsidTr="007825BD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B21999D" w14:textId="33A00F02" w:rsidR="00441218" w:rsidRPr="00226836" w:rsidRDefault="00441218" w:rsidP="00441218">
            <w:pPr>
              <w:pStyle w:val="Geenafstand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26836">
              <w:rPr>
                <w:rFonts w:ascii="Arial" w:hAnsi="Arial" w:cs="Arial"/>
                <w:sz w:val="22"/>
                <w:szCs w:val="22"/>
              </w:rPr>
              <w:t>Jaar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5128369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230ED296" w14:textId="616363AB" w:rsidR="00441218" w:rsidRPr="00226836" w:rsidRDefault="00441218" w:rsidP="002523B3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441218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AF7E49" w14:paraId="7B8D11A0" w14:textId="77777777" w:rsidTr="007825BD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46375" w14:textId="77777777" w:rsidR="00AF7E49" w:rsidRDefault="00AF7E49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0B81C7BE" w14:textId="77777777" w:rsidR="00AF7E49" w:rsidRDefault="00AF7E49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2523B3">
              <w:rPr>
                <w:rFonts w:ascii="Arial" w:hAnsi="Arial" w:cs="Arial"/>
                <w:sz w:val="22"/>
                <w:szCs w:val="22"/>
              </w:rPr>
              <w:t>Zorgpad (Ambulant of Klinisch en met uw toelichting):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347300925"/>
              <w:placeholder>
                <w:docPart w:val="DefaultPlaceholder_-1854013440"/>
              </w:placeholder>
              <w:showingPlcHdr/>
            </w:sdtPr>
            <w:sdtEndPr/>
            <w:sdtContent>
              <w:p w14:paraId="5E5D4E7B" w14:textId="77777777" w:rsidR="00AA384E" w:rsidRDefault="00AA384E" w:rsidP="002523B3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AA384E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  <w:p w14:paraId="6351AA91" w14:textId="77777777" w:rsidR="007825BD" w:rsidRDefault="007825BD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3750F4B5" w14:textId="77777777" w:rsidR="007825BD" w:rsidRDefault="007825BD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37C89CFF" w14:textId="77777777" w:rsidR="007825BD" w:rsidRPr="002523B3" w:rsidRDefault="007825BD" w:rsidP="007825BD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2523B3">
              <w:rPr>
                <w:rFonts w:ascii="Arial" w:hAnsi="Arial" w:cs="Arial"/>
                <w:sz w:val="22"/>
                <w:szCs w:val="22"/>
              </w:rPr>
              <w:t xml:space="preserve">Met vriendelijke groet, </w:t>
            </w:r>
          </w:p>
          <w:p w14:paraId="5C13B82A" w14:textId="263BA2ED" w:rsidR="007825BD" w:rsidRDefault="001C11D9" w:rsidP="007825BD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16760033"/>
                <w:placeholder>
                  <w:docPart w:val="A25DC89F525341AFBC08EE645531A462"/>
                </w:placeholder>
                <w:showingPlcHdr/>
              </w:sdtPr>
              <w:sdtEndPr/>
              <w:sdtContent>
                <w:r w:rsidR="007825BD" w:rsidRPr="00AA384E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sdtContent>
            </w:sdt>
          </w:p>
        </w:tc>
      </w:tr>
    </w:tbl>
    <w:p w14:paraId="1DA71DD4" w14:textId="77777777" w:rsidR="00D929F6" w:rsidRDefault="00D929F6" w:rsidP="002523B3">
      <w:pPr>
        <w:pStyle w:val="Geenafstand"/>
        <w:rPr>
          <w:rFonts w:ascii="Arial" w:hAnsi="Arial" w:cs="Arial"/>
          <w:sz w:val="22"/>
          <w:szCs w:val="22"/>
        </w:rPr>
      </w:pPr>
    </w:p>
    <w:p w14:paraId="4EF8BD2B" w14:textId="18CD9305" w:rsidR="00AA384E" w:rsidRDefault="00DC372A" w:rsidP="002523B3">
      <w:pPr>
        <w:pStyle w:val="Geenafstand"/>
        <w:rPr>
          <w:rFonts w:ascii="Arial" w:hAnsi="Arial" w:cs="Arial"/>
          <w:sz w:val="22"/>
          <w:szCs w:val="22"/>
        </w:rPr>
      </w:pPr>
      <w:r w:rsidRPr="002523B3">
        <w:rPr>
          <w:rFonts w:ascii="Arial" w:hAnsi="Arial" w:cs="Arial"/>
          <w:sz w:val="22"/>
          <w:szCs w:val="22"/>
        </w:rPr>
        <w:t xml:space="preserve"> </w:t>
      </w:r>
    </w:p>
    <w:p w14:paraId="7E361E79" w14:textId="77777777" w:rsidR="00AA384E" w:rsidRDefault="00AA384E">
      <w:pPr>
        <w:spacing w:after="160" w:line="278" w:lineRule="auto"/>
        <w:ind w:left="0" w:firstLine="0"/>
        <w:rPr>
          <w:rFonts w:ascii="Arial" w:eastAsiaTheme="minorHAnsi" w:hAnsi="Arial" w:cs="Arial"/>
          <w:color w:val="auto"/>
          <w:szCs w:val="22"/>
          <w:lang w:eastAsia="en-US"/>
        </w:rPr>
      </w:pPr>
      <w:r>
        <w:rPr>
          <w:rFonts w:ascii="Arial" w:hAnsi="Arial" w:cs="Arial"/>
          <w:szCs w:val="22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40"/>
        <w:gridCol w:w="6722"/>
      </w:tblGrid>
      <w:tr w:rsidR="005F34CF" w14:paraId="0F94A339" w14:textId="77777777" w:rsidTr="001F383E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391D3" w14:textId="77777777" w:rsidR="005F34CF" w:rsidRPr="000C0CB2" w:rsidRDefault="005F34CF" w:rsidP="002523B3">
            <w:pPr>
              <w:pStyle w:val="Geenafstand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0CB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Gegevens verwijzer</w:t>
            </w:r>
          </w:p>
          <w:p w14:paraId="2A5B673F" w14:textId="0243EFF5" w:rsidR="005F34CF" w:rsidRPr="00E90886" w:rsidRDefault="005F34CF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356A" w14:paraId="2DA6A824" w14:textId="77777777" w:rsidTr="00E90886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A70E35D" w14:textId="0F0D8132" w:rsidR="000A356A" w:rsidRDefault="000A356A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*Naam:</w:t>
            </w:r>
          </w:p>
          <w:p w14:paraId="53D9C30B" w14:textId="05171CC8" w:rsidR="00E90886" w:rsidRDefault="00E90886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3672692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2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41C52F0" w14:textId="2DD91EA4" w:rsidR="000A356A" w:rsidRPr="00E90886" w:rsidRDefault="00E90886" w:rsidP="002523B3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E90886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0A356A" w14:paraId="2235D2F2" w14:textId="77777777" w:rsidTr="00E90886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49DB3D4" w14:textId="77777777" w:rsidR="000A356A" w:rsidRDefault="000A356A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*Naam instelling:</w:t>
            </w:r>
          </w:p>
          <w:p w14:paraId="3C1209F9" w14:textId="42C7C681" w:rsidR="00E90886" w:rsidRDefault="00E90886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848323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2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B157BA9" w14:textId="394B83DC" w:rsidR="000A356A" w:rsidRPr="00E90886" w:rsidRDefault="00E90886" w:rsidP="002523B3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E90886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0A356A" w14:paraId="72348026" w14:textId="77777777" w:rsidTr="00E90886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19C2D94" w14:textId="77777777" w:rsidR="000A356A" w:rsidRDefault="000A356A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*AGB-code verwijzer:</w:t>
            </w:r>
          </w:p>
          <w:p w14:paraId="51C68FA1" w14:textId="1FA2C762" w:rsidR="00E90886" w:rsidRDefault="00E90886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17124946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2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80EDED" w14:textId="32E7B473" w:rsidR="000A356A" w:rsidRPr="00E90886" w:rsidRDefault="00E90886" w:rsidP="002523B3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E90886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0A356A" w14:paraId="32D4C6F7" w14:textId="77777777" w:rsidTr="00E90886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DFF349A" w14:textId="77777777" w:rsidR="000A356A" w:rsidRDefault="000A356A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*Telefoonnummer:</w:t>
            </w:r>
          </w:p>
          <w:p w14:paraId="6B9C7719" w14:textId="161ADD26" w:rsidR="00E90886" w:rsidRDefault="00E90886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20487224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2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C91DCE9" w14:textId="30EB4E51" w:rsidR="000A356A" w:rsidRPr="00E90886" w:rsidRDefault="00E90886" w:rsidP="002523B3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E90886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0A356A" w14:paraId="3F7B8E39" w14:textId="77777777" w:rsidTr="00E90886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BCE645B" w14:textId="77777777" w:rsidR="000A356A" w:rsidRDefault="000A356A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*Emailadres:</w:t>
            </w:r>
          </w:p>
          <w:p w14:paraId="6D8D3695" w14:textId="61779713" w:rsidR="00E90886" w:rsidRDefault="00E90886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-21150493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2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D73D33C" w14:textId="359B4800" w:rsidR="000A356A" w:rsidRPr="00E90886" w:rsidRDefault="00E90886" w:rsidP="002523B3">
                <w:pPr>
                  <w:pStyle w:val="Geenafstand"/>
                  <w:rPr>
                    <w:rFonts w:ascii="Arial" w:hAnsi="Arial" w:cs="Arial"/>
                    <w:sz w:val="22"/>
                    <w:szCs w:val="22"/>
                  </w:rPr>
                </w:pPr>
                <w:r w:rsidRPr="00E90886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tc>
          </w:sdtContent>
        </w:sdt>
      </w:tr>
      <w:tr w:rsidR="000A356A" w14:paraId="40E036F6" w14:textId="77777777" w:rsidTr="00E90886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C92A735" w14:textId="77777777" w:rsidR="000A356A" w:rsidRDefault="000A356A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*Handtekening huisarts/ verwijzer</w:t>
            </w:r>
            <w:r w:rsidR="00E90886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54D0718" w14:textId="77777777" w:rsidR="00E90886" w:rsidRDefault="00E90886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06EE6C1A" w14:textId="77777777" w:rsidR="00E90886" w:rsidRDefault="00E90886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70128649" w14:textId="77777777" w:rsidR="00E90886" w:rsidRDefault="00E90886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241106AF" w14:textId="77777777" w:rsidR="00E90886" w:rsidRDefault="00E90886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1D6BA50B" w14:textId="77777777" w:rsidR="00E90886" w:rsidRDefault="00E90886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020BE9FE" w14:textId="37ECFB62" w:rsidR="00E90886" w:rsidRDefault="00E90886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22" w:type="dxa"/>
            <w:tcBorders>
              <w:top w:val="nil"/>
              <w:left w:val="nil"/>
              <w:bottom w:val="nil"/>
              <w:right w:val="nil"/>
            </w:tcBorders>
          </w:tcPr>
          <w:p w14:paraId="1E1C5B1D" w14:textId="77777777" w:rsidR="000A356A" w:rsidRDefault="000A356A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356A" w14:paraId="23C2F2CD" w14:textId="77777777" w:rsidTr="00E90886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FB15D" w14:textId="77777777" w:rsidR="00E90886" w:rsidRDefault="00E90886" w:rsidP="000A356A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  <w:p w14:paraId="0B35825C" w14:textId="45A74CF2" w:rsidR="000A356A" w:rsidRDefault="000A356A" w:rsidP="000C0CB2">
            <w:pPr>
              <w:pStyle w:val="Geenafstand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0A356A">
              <w:rPr>
                <w:rFonts w:ascii="Arial" w:hAnsi="Arial" w:cs="Arial"/>
                <w:sz w:val="22"/>
                <w:szCs w:val="22"/>
              </w:rPr>
              <w:t xml:space="preserve">Vergeet u niet het labformulier te sturen? (NB wij zijn voornemens om in de toekomst ons eigen labwerk te verrichten zodat wij u hiermee niet hoeven te belasten. Tot die tijd hopen wij te kunnen rekenen op uw medewerking en begrip.) Dit formulier plus de </w:t>
            </w:r>
            <w:proofErr w:type="spellStart"/>
            <w:r w:rsidRPr="000A356A">
              <w:rPr>
                <w:rFonts w:ascii="Arial" w:hAnsi="Arial" w:cs="Arial"/>
                <w:sz w:val="22"/>
                <w:szCs w:val="22"/>
              </w:rPr>
              <w:t>labuitslagen</w:t>
            </w:r>
            <w:proofErr w:type="spellEnd"/>
            <w:r w:rsidRPr="000A356A">
              <w:rPr>
                <w:rFonts w:ascii="Arial" w:hAnsi="Arial" w:cs="Arial"/>
                <w:sz w:val="22"/>
                <w:szCs w:val="22"/>
              </w:rPr>
              <w:t xml:space="preserve"> kunt u mailen naar: aanmeldingen@be-leef.me </w:t>
            </w:r>
          </w:p>
          <w:p w14:paraId="107DFC38" w14:textId="77777777" w:rsidR="000C0CB2" w:rsidRDefault="000C0CB2" w:rsidP="000C0CB2">
            <w:pPr>
              <w:pStyle w:val="Geenafstand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2"/>
                <w:szCs w:val="22"/>
              </w:rPr>
            </w:pPr>
          </w:p>
          <w:p w14:paraId="10445DCA" w14:textId="29CEB905" w:rsidR="000C0CB2" w:rsidRDefault="000C0CB2" w:rsidP="000C0CB2">
            <w:pPr>
              <w:pStyle w:val="Geenafstand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0A356A">
              <w:rPr>
                <w:rFonts w:ascii="Arial" w:hAnsi="Arial" w:cs="Arial"/>
                <w:sz w:val="22"/>
                <w:szCs w:val="22"/>
              </w:rPr>
              <w:t>Vriendelijk dank!</w:t>
            </w:r>
          </w:p>
          <w:p w14:paraId="2002BABF" w14:textId="0CD36CEC" w:rsidR="000A356A" w:rsidRDefault="000A356A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356A" w14:paraId="2F61A1A2" w14:textId="77777777" w:rsidTr="00E90886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8E96BE8" w14:textId="77777777" w:rsidR="000A356A" w:rsidRDefault="000A356A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22" w:type="dxa"/>
            <w:tcBorders>
              <w:top w:val="nil"/>
              <w:left w:val="nil"/>
              <w:bottom w:val="nil"/>
              <w:right w:val="nil"/>
            </w:tcBorders>
          </w:tcPr>
          <w:p w14:paraId="7DDD570E" w14:textId="77777777" w:rsidR="000A356A" w:rsidRDefault="000A356A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356A" w14:paraId="50406256" w14:textId="77777777" w:rsidTr="00E90886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F828CE8" w14:textId="2069AC3C" w:rsidR="000A356A" w:rsidRDefault="000A356A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</w:t>
            </w:r>
            <w:r w:rsidR="00FF0124">
              <w:rPr>
                <w:rFonts w:ascii="Arial" w:hAnsi="Arial" w:cs="Arial"/>
                <w:sz w:val="22"/>
                <w:szCs w:val="22"/>
              </w:rPr>
              <w:t>Verwezen door/ via:</w:t>
            </w:r>
          </w:p>
        </w:tc>
        <w:tc>
          <w:tcPr>
            <w:tcW w:w="6722" w:type="dxa"/>
            <w:tcBorders>
              <w:top w:val="nil"/>
              <w:left w:val="nil"/>
              <w:bottom w:val="nil"/>
              <w:right w:val="nil"/>
            </w:tcBorders>
          </w:tcPr>
          <w:p w14:paraId="4066715E" w14:textId="30AFA86E" w:rsidR="000A356A" w:rsidRDefault="001C11D9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2236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82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90886">
              <w:rPr>
                <w:rFonts w:ascii="Arial" w:hAnsi="Arial" w:cs="Arial"/>
                <w:sz w:val="22"/>
                <w:szCs w:val="22"/>
              </w:rPr>
              <w:t xml:space="preserve"> Google</w:t>
            </w:r>
          </w:p>
          <w:p w14:paraId="535A8DB5" w14:textId="06D39693" w:rsidR="00C46827" w:rsidRDefault="001C11D9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8526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82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9088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E90886">
              <w:rPr>
                <w:rFonts w:ascii="Arial" w:hAnsi="Arial" w:cs="Arial"/>
                <w:sz w:val="22"/>
                <w:szCs w:val="22"/>
              </w:rPr>
              <w:t>Social</w:t>
            </w:r>
            <w:proofErr w:type="spellEnd"/>
            <w:r w:rsidR="00E90886">
              <w:rPr>
                <w:rFonts w:ascii="Arial" w:hAnsi="Arial" w:cs="Arial"/>
                <w:sz w:val="22"/>
                <w:szCs w:val="22"/>
              </w:rPr>
              <w:t xml:space="preserve"> media</w:t>
            </w:r>
          </w:p>
          <w:p w14:paraId="45538E18" w14:textId="3B0B4B83" w:rsidR="00C46827" w:rsidRDefault="001C11D9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8841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82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90886">
              <w:rPr>
                <w:rFonts w:ascii="Arial" w:hAnsi="Arial" w:cs="Arial"/>
                <w:sz w:val="22"/>
                <w:szCs w:val="22"/>
              </w:rPr>
              <w:t xml:space="preserve"> Mijn patiënt</w:t>
            </w:r>
          </w:p>
          <w:p w14:paraId="7D8C4BE5" w14:textId="65184898" w:rsidR="00C46827" w:rsidRDefault="001C11D9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810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82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90886">
              <w:rPr>
                <w:rFonts w:ascii="Arial" w:hAnsi="Arial" w:cs="Arial"/>
                <w:sz w:val="22"/>
                <w:szCs w:val="22"/>
              </w:rPr>
              <w:t xml:space="preserve"> Andere organisatie</w:t>
            </w:r>
          </w:p>
          <w:p w14:paraId="7D2DF196" w14:textId="6DA713D1" w:rsidR="00C46827" w:rsidRDefault="001C11D9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840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82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90886">
              <w:rPr>
                <w:rFonts w:ascii="Arial" w:hAnsi="Arial" w:cs="Arial"/>
                <w:sz w:val="22"/>
                <w:szCs w:val="22"/>
              </w:rPr>
              <w:t xml:space="preserve"> Betrokkenen van patiënt</w:t>
            </w:r>
          </w:p>
          <w:p w14:paraId="222A7993" w14:textId="77777777" w:rsidR="00C46827" w:rsidRDefault="001C11D9" w:rsidP="002523B3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4159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88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90886">
              <w:rPr>
                <w:rFonts w:ascii="Arial" w:hAnsi="Arial" w:cs="Arial"/>
                <w:sz w:val="22"/>
                <w:szCs w:val="22"/>
              </w:rPr>
              <w:t xml:space="preserve"> Anders;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-600489960"/>
              <w:placeholder>
                <w:docPart w:val="DefaultPlaceholder_-1854013440"/>
              </w:placeholder>
              <w:showingPlcHdr/>
            </w:sdtPr>
            <w:sdtEndPr/>
            <w:sdtContent>
              <w:p w14:paraId="5E647DF1" w14:textId="1C0BA5B8" w:rsidR="00E90886" w:rsidRDefault="00E90886" w:rsidP="00E90886">
                <w:pPr>
                  <w:pStyle w:val="Geenafstand"/>
                  <w:ind w:left="249"/>
                  <w:rPr>
                    <w:rFonts w:ascii="Arial" w:hAnsi="Arial" w:cs="Arial"/>
                    <w:sz w:val="22"/>
                    <w:szCs w:val="22"/>
                  </w:rPr>
                </w:pPr>
                <w:r w:rsidRPr="00E90886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  <w:permEnd w:id="1844858544"/>
    </w:tbl>
    <w:p w14:paraId="034730F7" w14:textId="77777777" w:rsidR="00DC372A" w:rsidRPr="002523B3" w:rsidRDefault="00DC372A" w:rsidP="002523B3">
      <w:pPr>
        <w:pStyle w:val="Geenafstand"/>
        <w:rPr>
          <w:rFonts w:ascii="Arial" w:hAnsi="Arial" w:cs="Arial"/>
          <w:sz w:val="22"/>
          <w:szCs w:val="22"/>
        </w:rPr>
      </w:pPr>
    </w:p>
    <w:sectPr w:rsidR="00DC372A" w:rsidRPr="002523B3" w:rsidSect="00DC372A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62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3DB74" w14:textId="77777777" w:rsidR="005B7268" w:rsidRDefault="005B7268" w:rsidP="009824C6">
      <w:pPr>
        <w:spacing w:after="0" w:line="240" w:lineRule="auto"/>
      </w:pPr>
      <w:r>
        <w:separator/>
      </w:r>
    </w:p>
  </w:endnote>
  <w:endnote w:type="continuationSeparator" w:id="0">
    <w:p w14:paraId="02AABD34" w14:textId="77777777" w:rsidR="005B7268" w:rsidRDefault="005B7268" w:rsidP="0098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78854208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E353295" w14:textId="77777777" w:rsidR="004B3B7D" w:rsidRDefault="004B3B7D" w:rsidP="00A43EDA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9E23474" w14:textId="77777777" w:rsidR="004B3B7D" w:rsidRDefault="004B3B7D" w:rsidP="004B3B7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EE292" w14:textId="77777777" w:rsidR="00851F78" w:rsidRDefault="00851F78" w:rsidP="004B3B7D">
    <w:pPr>
      <w:tabs>
        <w:tab w:val="left" w:pos="9353"/>
      </w:tabs>
      <w:spacing w:before="40" w:line="480" w:lineRule="auto"/>
      <w:ind w:right="360"/>
      <w:rPr>
        <w:rFonts w:ascii="Arial" w:hAnsi="Arial" w:cs="Arial"/>
        <w:b/>
        <w:bCs/>
        <w:color w:val="FFFFFF" w:themeColor="background1"/>
        <w:sz w:val="16"/>
        <w:szCs w:val="16"/>
      </w:rPr>
    </w:pPr>
    <w:r w:rsidRPr="00192EF8"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11749889" wp14:editId="4D8FEE83">
              <wp:simplePos x="0" y="0"/>
              <wp:positionH relativeFrom="margin">
                <wp:align>center</wp:align>
              </wp:positionH>
              <wp:positionV relativeFrom="paragraph">
                <wp:posOffset>194129</wp:posOffset>
              </wp:positionV>
              <wp:extent cx="7797800" cy="487680"/>
              <wp:effectExtent l="0" t="0" r="0" b="7620"/>
              <wp:wrapNone/>
              <wp:docPr id="1378731245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7800" cy="48768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4F8B1B" id="Rechthoek 2" o:spid="_x0000_s1026" style="position:absolute;margin-left:0;margin-top:15.3pt;width:614pt;height:38.4pt;z-index:-25165823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" fillcolor="#737373 [1614]" stroked="f" strokeweight="1.5pt">
              <w10:wrap anchorx="margin"/>
            </v:rect>
          </w:pict>
        </mc:Fallback>
      </mc:AlternateContent>
    </w:r>
  </w:p>
  <w:p w14:paraId="21A6B197" w14:textId="77777777" w:rsidR="00851F78" w:rsidRPr="007614E3" w:rsidRDefault="0075291C" w:rsidP="007614E3">
    <w:pPr>
      <w:spacing w:after="480" w:line="480" w:lineRule="auto"/>
      <w:jc w:val="center"/>
      <w:rPr>
        <w:rFonts w:ascii="Arial" w:hAnsi="Arial" w:cs="Arial"/>
        <w:color w:val="FFFFFF" w:themeColor="background1"/>
        <w:sz w:val="16"/>
        <w:szCs w:val="16"/>
      </w:rPr>
    </w:pPr>
    <w:r w:rsidRPr="007614E3">
      <w:rPr>
        <w:rFonts w:ascii="Arial" w:hAnsi="Arial" w:cs="Arial"/>
        <w:b/>
        <w:bCs/>
        <w:noProof/>
        <w:color w:val="FFFFFF" w:themeColor="background1"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42FBAC3" wp14:editId="061C88E2">
              <wp:simplePos x="0" y="0"/>
              <wp:positionH relativeFrom="margin">
                <wp:align>center</wp:align>
              </wp:positionH>
              <wp:positionV relativeFrom="paragraph">
                <wp:posOffset>656266</wp:posOffset>
              </wp:positionV>
              <wp:extent cx="6506087" cy="14625"/>
              <wp:effectExtent l="0" t="12700" r="34925" b="36195"/>
              <wp:wrapNone/>
              <wp:docPr id="1640689886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6087" cy="14625"/>
                      </a:xfrm>
                      <a:prstGeom prst="line">
                        <a:avLst/>
                      </a:prstGeom>
                      <a:ln w="38100">
                        <a:solidFill>
                          <a:srgbClr val="74B2B8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60ED7C" id="Rechte verbindingslijn 1" o:spid="_x0000_s1026" style="position:absolute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1.65pt" to="512.3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" strokecolor="#74b2b8" strokeweight="3pt">
              <v:stroke joinstyle="miter"/>
              <w10:wrap anchorx="margin"/>
            </v:line>
          </w:pict>
        </mc:Fallback>
      </mc:AlternateContent>
    </w:r>
    <w:r w:rsidR="007614E3" w:rsidRPr="007614E3">
      <w:rPr>
        <w:rFonts w:ascii="Arial" w:hAnsi="Arial" w:cs="Arial"/>
        <w:b/>
        <w:bCs/>
        <w:color w:val="FFFFFF" w:themeColor="background1"/>
        <w:sz w:val="16"/>
        <w:szCs w:val="16"/>
      </w:rPr>
      <w:t xml:space="preserve">NewCare GGZ </w:t>
    </w:r>
    <w:r w:rsidR="007614E3">
      <w:rPr>
        <w:rFonts w:ascii="Arial" w:hAnsi="Arial" w:cs="Arial"/>
        <w:b/>
        <w:bCs/>
        <w:color w:val="FFFFFF" w:themeColor="background1"/>
        <w:sz w:val="16"/>
        <w:szCs w:val="16"/>
      </w:rPr>
      <w:t>B.V.</w:t>
    </w:r>
    <w:r w:rsidR="007614E3" w:rsidRPr="007614E3">
      <w:rPr>
        <w:rFonts w:ascii="Arial" w:hAnsi="Arial" w:cs="Arial"/>
        <w:b/>
        <w:bCs/>
        <w:color w:val="FFFFFF" w:themeColor="background1"/>
        <w:sz w:val="16"/>
        <w:szCs w:val="16"/>
      </w:rPr>
      <w:t xml:space="preserve"> h.o. BeLeef </w:t>
    </w:r>
    <w:r w:rsidR="007614E3" w:rsidRPr="007614E3">
      <w:rPr>
        <w:rFonts w:ascii="Arial" w:hAnsi="Arial" w:cs="Arial"/>
        <w:color w:val="FFFFFF" w:themeColor="background1"/>
        <w:sz w:val="16"/>
        <w:szCs w:val="16"/>
      </w:rPr>
      <w:t>|</w:t>
    </w:r>
    <w:r w:rsidR="007614E3">
      <w:rPr>
        <w:rFonts w:ascii="Arial" w:hAnsi="Arial" w:cs="Arial"/>
        <w:b/>
        <w:bCs/>
        <w:color w:val="FFFFFF" w:themeColor="background1"/>
        <w:sz w:val="16"/>
        <w:szCs w:val="16"/>
      </w:rPr>
      <w:t xml:space="preserve"> C</w:t>
    </w:r>
    <w:r w:rsidR="007614E3" w:rsidRPr="007614E3">
      <w:rPr>
        <w:rFonts w:ascii="Arial" w:hAnsi="Arial" w:cs="Arial"/>
        <w:b/>
        <w:bCs/>
        <w:color w:val="FFFFFF" w:themeColor="background1"/>
        <w:sz w:val="16"/>
        <w:szCs w:val="16"/>
      </w:rPr>
      <w:t xml:space="preserve">entrum voor </w:t>
    </w:r>
    <w:r w:rsidR="007614E3">
      <w:rPr>
        <w:rFonts w:ascii="Arial" w:hAnsi="Arial" w:cs="Arial"/>
        <w:b/>
        <w:bCs/>
        <w:color w:val="FFFFFF" w:themeColor="background1"/>
        <w:sz w:val="16"/>
        <w:szCs w:val="16"/>
      </w:rPr>
      <w:t>E</w:t>
    </w:r>
    <w:r w:rsidR="007614E3" w:rsidRPr="007614E3">
      <w:rPr>
        <w:rFonts w:ascii="Arial" w:hAnsi="Arial" w:cs="Arial"/>
        <w:b/>
        <w:bCs/>
        <w:color w:val="FFFFFF" w:themeColor="background1"/>
        <w:sz w:val="16"/>
        <w:szCs w:val="16"/>
      </w:rPr>
      <w:t>etstoornissen</w:t>
    </w:r>
    <w:r w:rsidR="007614E3">
      <w:rPr>
        <w:rFonts w:ascii="Arial" w:hAnsi="Arial" w:cs="Arial"/>
        <w:color w:val="FFFFFF" w:themeColor="background1"/>
        <w:sz w:val="16"/>
        <w:szCs w:val="16"/>
      </w:rPr>
      <w:t xml:space="preserve"> </w:t>
    </w:r>
    <w:r w:rsidR="007614E3" w:rsidRPr="007614E3">
      <w:rPr>
        <w:rFonts w:ascii="Arial" w:hAnsi="Arial" w:cs="Arial"/>
        <w:color w:val="FFFFFF" w:themeColor="background1"/>
        <w:sz w:val="16"/>
        <w:szCs w:val="16"/>
      </w:rPr>
      <w:t>| KVK: 84736577 | AGB-code: 22221940</w:t>
    </w:r>
    <w:r w:rsidR="007614E3">
      <w:rPr>
        <w:rFonts w:ascii="Arial" w:hAnsi="Arial" w:cs="Arial"/>
        <w:color w:val="FFFFFF" w:themeColor="background1"/>
        <w:sz w:val="16"/>
        <w:szCs w:val="16"/>
      </w:rPr>
      <w:br/>
    </w:r>
    <w:hyperlink r:id="rId1" w:tgtFrame="_new" w:history="1">
      <w:r w:rsidR="00C72792" w:rsidRPr="007614E3">
        <w:rPr>
          <w:rFonts w:ascii="Arial" w:hAnsi="Arial" w:cs="Arial"/>
          <w:color w:val="FFFFFF" w:themeColor="background1"/>
          <w:sz w:val="16"/>
          <w:szCs w:val="16"/>
        </w:rPr>
        <w:t>www.be-leef.me</w:t>
      </w:r>
    </w:hyperlink>
    <w:r w:rsidR="00C72792" w:rsidRPr="007614E3">
      <w:rPr>
        <w:rFonts w:ascii="Arial" w:hAnsi="Arial" w:cs="Arial"/>
        <w:color w:val="FFFFFF" w:themeColor="background1"/>
        <w:sz w:val="16"/>
        <w:szCs w:val="16"/>
      </w:rPr>
      <w:t xml:space="preserve"> | </w:t>
    </w:r>
    <w:r w:rsidR="007614E3" w:rsidRPr="007614E3">
      <w:rPr>
        <w:rFonts w:ascii="Arial" w:hAnsi="Arial" w:cs="Arial"/>
        <w:color w:val="FFFFFF" w:themeColor="background1"/>
        <w:sz w:val="16"/>
        <w:szCs w:val="16"/>
      </w:rPr>
      <w:t>info@be-leef.me | Tel: +31 (0)85 400 0311 | Duinschooten 30B-26</w:t>
    </w:r>
    <w:r w:rsidR="00A50953">
      <w:rPr>
        <w:rFonts w:ascii="Arial" w:hAnsi="Arial" w:cs="Arial"/>
        <w:color w:val="FFFFFF" w:themeColor="background1"/>
        <w:sz w:val="16"/>
        <w:szCs w:val="16"/>
      </w:rPr>
      <w:t xml:space="preserve"> | </w:t>
    </w:r>
    <w:r w:rsidR="007614E3" w:rsidRPr="007614E3">
      <w:rPr>
        <w:rFonts w:ascii="Arial" w:hAnsi="Arial" w:cs="Arial"/>
        <w:color w:val="FFFFFF" w:themeColor="background1"/>
        <w:sz w:val="16"/>
        <w:szCs w:val="16"/>
      </w:rPr>
      <w:t>2211 ZC Noordwijkerhout</w:t>
    </w:r>
  </w:p>
  <w:sdt>
    <w:sdtPr>
      <w:rPr>
        <w:rStyle w:val="Paginanummer"/>
      </w:rPr>
      <w:id w:val="83195568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2F7AA53" w14:textId="77777777" w:rsidR="004B3B7D" w:rsidRDefault="004B3B7D" w:rsidP="004B3B7D">
        <w:pPr>
          <w:pStyle w:val="Voettekst"/>
          <w:framePr w:w="218" w:wrap="none" w:vAnchor="text" w:hAnchor="page" w:x="11482" w:y="209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424DFC08" w14:textId="77777777" w:rsidR="009824C6" w:rsidRPr="004B3B7D" w:rsidRDefault="000B13C3" w:rsidP="00AB665C">
    <w:pPr>
      <w:spacing w:after="0" w:line="276" w:lineRule="auto"/>
      <w:jc w:val="center"/>
      <w:rPr>
        <w:rFonts w:ascii="Arial" w:hAnsi="Arial" w:cs="Arial"/>
        <w:b/>
        <w:bCs/>
        <w:color w:val="62A6AD"/>
        <w:sz w:val="28"/>
        <w:szCs w:val="28"/>
        <w:lang w:val="pt-PT"/>
      </w:rPr>
    </w:pPr>
    <w:r w:rsidRPr="00851F78">
      <w:rPr>
        <w:rFonts w:ascii="Arial" w:hAnsi="Arial" w:cs="Arial"/>
        <w:b/>
        <w:bCs/>
        <w:color w:val="595959" w:themeColor="text1" w:themeTint="A6"/>
        <w:sz w:val="28"/>
        <w:szCs w:val="28"/>
        <w:lang w:val="pt-PT"/>
      </w:rPr>
      <w:t>De reis naar JeZelf</w:t>
    </w:r>
    <w:r w:rsidR="00192EF8" w:rsidRPr="00851F78">
      <w:rPr>
        <w:rFonts w:ascii="Arial" w:hAnsi="Arial" w:cs="Arial"/>
        <w:b/>
        <w:bCs/>
        <w:color w:val="595959" w:themeColor="text1" w:themeTint="A6"/>
        <w:sz w:val="28"/>
        <w:szCs w:val="28"/>
        <w:lang w:val="pt-PT"/>
      </w:rPr>
      <w:t xml:space="preserve"> </w:t>
    </w:r>
    <w:r w:rsidRPr="00851F78">
      <w:rPr>
        <w:rFonts w:ascii="Arial" w:hAnsi="Arial" w:cs="Arial"/>
        <w:b/>
        <w:bCs/>
        <w:color w:val="595959" w:themeColor="text1" w:themeTint="A6"/>
        <w:sz w:val="28"/>
        <w:szCs w:val="28"/>
        <w:lang w:val="pt-PT"/>
      </w:rPr>
      <w:t xml:space="preserve">| </w:t>
    </w:r>
    <w:r w:rsidRPr="004B3B7D">
      <w:rPr>
        <w:rFonts w:ascii="Arial" w:hAnsi="Arial" w:cs="Arial"/>
        <w:b/>
        <w:bCs/>
        <w:color w:val="62A6AD"/>
        <w:sz w:val="28"/>
        <w:szCs w:val="28"/>
        <w:lang w:val="pt-PT"/>
      </w:rPr>
      <w:t>Thuiskomen door weg te gaan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0B0E1" w14:textId="77777777" w:rsidR="005B7268" w:rsidRDefault="005B7268" w:rsidP="009824C6">
      <w:pPr>
        <w:spacing w:after="0" w:line="240" w:lineRule="auto"/>
      </w:pPr>
      <w:r>
        <w:separator/>
      </w:r>
    </w:p>
  </w:footnote>
  <w:footnote w:type="continuationSeparator" w:id="0">
    <w:p w14:paraId="208738BF" w14:textId="77777777" w:rsidR="005B7268" w:rsidRDefault="005B7268" w:rsidP="00982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5432" w14:textId="77777777" w:rsidR="00AE105A" w:rsidRDefault="00AE105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028A92" wp14:editId="76DB1B3C">
          <wp:simplePos x="0" y="0"/>
          <wp:positionH relativeFrom="margin">
            <wp:align>center</wp:align>
          </wp:positionH>
          <wp:positionV relativeFrom="paragraph">
            <wp:posOffset>-417195</wp:posOffset>
          </wp:positionV>
          <wp:extent cx="7404100" cy="1945640"/>
          <wp:effectExtent l="0" t="0" r="6350" b="0"/>
          <wp:wrapThrough wrapText="bothSides">
            <wp:wrapPolygon edited="0">
              <wp:start x="1945" y="1057"/>
              <wp:lineTo x="1667" y="1903"/>
              <wp:lineTo x="333" y="4864"/>
              <wp:lineTo x="0" y="6345"/>
              <wp:lineTo x="0" y="13112"/>
              <wp:lineTo x="889" y="15016"/>
              <wp:lineTo x="889" y="17977"/>
              <wp:lineTo x="2112" y="18399"/>
              <wp:lineTo x="9225" y="18611"/>
              <wp:lineTo x="10003" y="20303"/>
              <wp:lineTo x="10059" y="20726"/>
              <wp:lineTo x="10837" y="20726"/>
              <wp:lineTo x="16061" y="19880"/>
              <wp:lineTo x="16061" y="18611"/>
              <wp:lineTo x="19340" y="18399"/>
              <wp:lineTo x="21563" y="17765"/>
              <wp:lineTo x="21341" y="11632"/>
              <wp:lineTo x="21563" y="9728"/>
              <wp:lineTo x="21563" y="7614"/>
              <wp:lineTo x="3057" y="4864"/>
              <wp:lineTo x="3112" y="3807"/>
              <wp:lineTo x="2668" y="1692"/>
              <wp:lineTo x="2390" y="1057"/>
              <wp:lineTo x="1945" y="1057"/>
            </wp:wrapPolygon>
          </wp:wrapThrough>
          <wp:docPr id="1795593885" name="drawing" descr="Afbeelding met Graphics, schermopname, tekenfilm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011363" name="drawing" descr="Afbeelding met Graphics, schermopname, tekenfilm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4100" cy="1945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C5E837" w14:textId="77777777" w:rsidR="00AE105A" w:rsidRDefault="00AE105A">
    <w:pPr>
      <w:pStyle w:val="Koptekst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F1E7F"/>
    <w:multiLevelType w:val="hybridMultilevel"/>
    <w:tmpl w:val="13C280F6"/>
    <w:lvl w:ilvl="0" w:tplc="E6DE7C9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70" w:hanging="360"/>
      </w:pPr>
    </w:lvl>
    <w:lvl w:ilvl="2" w:tplc="0413001B" w:tentative="1">
      <w:start w:val="1"/>
      <w:numFmt w:val="lowerRoman"/>
      <w:lvlText w:val="%3."/>
      <w:lvlJc w:val="right"/>
      <w:pPr>
        <w:ind w:left="1890" w:hanging="180"/>
      </w:pPr>
    </w:lvl>
    <w:lvl w:ilvl="3" w:tplc="0413000F" w:tentative="1">
      <w:start w:val="1"/>
      <w:numFmt w:val="decimal"/>
      <w:lvlText w:val="%4."/>
      <w:lvlJc w:val="left"/>
      <w:pPr>
        <w:ind w:left="2610" w:hanging="360"/>
      </w:pPr>
    </w:lvl>
    <w:lvl w:ilvl="4" w:tplc="04130019" w:tentative="1">
      <w:start w:val="1"/>
      <w:numFmt w:val="lowerLetter"/>
      <w:lvlText w:val="%5."/>
      <w:lvlJc w:val="left"/>
      <w:pPr>
        <w:ind w:left="3330" w:hanging="360"/>
      </w:pPr>
    </w:lvl>
    <w:lvl w:ilvl="5" w:tplc="0413001B" w:tentative="1">
      <w:start w:val="1"/>
      <w:numFmt w:val="lowerRoman"/>
      <w:lvlText w:val="%6."/>
      <w:lvlJc w:val="right"/>
      <w:pPr>
        <w:ind w:left="4050" w:hanging="180"/>
      </w:pPr>
    </w:lvl>
    <w:lvl w:ilvl="6" w:tplc="0413000F" w:tentative="1">
      <w:start w:val="1"/>
      <w:numFmt w:val="decimal"/>
      <w:lvlText w:val="%7."/>
      <w:lvlJc w:val="left"/>
      <w:pPr>
        <w:ind w:left="4770" w:hanging="360"/>
      </w:pPr>
    </w:lvl>
    <w:lvl w:ilvl="7" w:tplc="04130019" w:tentative="1">
      <w:start w:val="1"/>
      <w:numFmt w:val="lowerLetter"/>
      <w:lvlText w:val="%8."/>
      <w:lvlJc w:val="left"/>
      <w:pPr>
        <w:ind w:left="5490" w:hanging="360"/>
      </w:pPr>
    </w:lvl>
    <w:lvl w:ilvl="8" w:tplc="0413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40F40BE4"/>
    <w:multiLevelType w:val="hybridMultilevel"/>
    <w:tmpl w:val="C5B65118"/>
    <w:lvl w:ilvl="0" w:tplc="5C42E10A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2A7002">
      <w:start w:val="1"/>
      <w:numFmt w:val="lowerLetter"/>
      <w:lvlText w:val="%2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680C98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5E978A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EE5FDE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A03BF8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2D530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CC2246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A6B45A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A3359A9"/>
    <w:multiLevelType w:val="hybridMultilevel"/>
    <w:tmpl w:val="6408F4B2"/>
    <w:lvl w:ilvl="0" w:tplc="F54E7110">
      <w:start w:val="1"/>
      <w:numFmt w:val="decimal"/>
      <w:lvlText w:val="%1."/>
      <w:lvlJc w:val="left"/>
      <w:pPr>
        <w:ind w:left="9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2C3614">
      <w:start w:val="1"/>
      <w:numFmt w:val="lowerLetter"/>
      <w:lvlText w:val="%2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947452">
      <w:start w:val="1"/>
      <w:numFmt w:val="lowerRoman"/>
      <w:lvlText w:val="%3"/>
      <w:lvlJc w:val="left"/>
      <w:pPr>
        <w:ind w:left="1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88E204">
      <w:start w:val="1"/>
      <w:numFmt w:val="decimal"/>
      <w:lvlText w:val="%4"/>
      <w:lvlJc w:val="left"/>
      <w:pPr>
        <w:ind w:left="2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2E6E46">
      <w:start w:val="1"/>
      <w:numFmt w:val="lowerLetter"/>
      <w:lvlText w:val="%5"/>
      <w:lvlJc w:val="left"/>
      <w:pPr>
        <w:ind w:left="2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8C63F6">
      <w:start w:val="1"/>
      <w:numFmt w:val="lowerRoman"/>
      <w:lvlText w:val="%6"/>
      <w:lvlJc w:val="left"/>
      <w:pPr>
        <w:ind w:left="3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B661DC">
      <w:start w:val="1"/>
      <w:numFmt w:val="decimal"/>
      <w:lvlText w:val="%7"/>
      <w:lvlJc w:val="left"/>
      <w:pPr>
        <w:ind w:left="4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887080">
      <w:start w:val="1"/>
      <w:numFmt w:val="lowerLetter"/>
      <w:lvlText w:val="%8"/>
      <w:lvlJc w:val="left"/>
      <w:pPr>
        <w:ind w:left="4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CC80BC">
      <w:start w:val="1"/>
      <w:numFmt w:val="lowerRoman"/>
      <w:lvlText w:val="%9"/>
      <w:lvlJc w:val="left"/>
      <w:pPr>
        <w:ind w:left="5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4797135">
    <w:abstractNumId w:val="2"/>
  </w:num>
  <w:num w:numId="2" w16cid:durableId="755593278">
    <w:abstractNumId w:val="1"/>
  </w:num>
  <w:num w:numId="3" w16cid:durableId="1509100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NEgJLRHqKxDEb3RdLBJksUqoAhUe/fDgEJt8NgbgnyjiKoNy5KLPNZim8SrdH5WGNE+6pnMtavYbqSC3OBC2lg==" w:salt="PJg/0sQxLtTF4fZhuXFyr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72A"/>
    <w:rsid w:val="00063F0C"/>
    <w:rsid w:val="000A356A"/>
    <w:rsid w:val="000B13C3"/>
    <w:rsid w:val="000B7F5A"/>
    <w:rsid w:val="000C0CB2"/>
    <w:rsid w:val="000D530F"/>
    <w:rsid w:val="000E72D4"/>
    <w:rsid w:val="001153CD"/>
    <w:rsid w:val="00192EF8"/>
    <w:rsid w:val="001C11D9"/>
    <w:rsid w:val="001D7E26"/>
    <w:rsid w:val="00226836"/>
    <w:rsid w:val="002523B3"/>
    <w:rsid w:val="00283C09"/>
    <w:rsid w:val="002D79D1"/>
    <w:rsid w:val="00333D39"/>
    <w:rsid w:val="00334BF0"/>
    <w:rsid w:val="0035722A"/>
    <w:rsid w:val="003A2992"/>
    <w:rsid w:val="003A2B91"/>
    <w:rsid w:val="00441218"/>
    <w:rsid w:val="00483CDA"/>
    <w:rsid w:val="004A67D6"/>
    <w:rsid w:val="004B3B7D"/>
    <w:rsid w:val="00561F38"/>
    <w:rsid w:val="005A10F7"/>
    <w:rsid w:val="005B7268"/>
    <w:rsid w:val="005F34CF"/>
    <w:rsid w:val="00601002"/>
    <w:rsid w:val="006101FC"/>
    <w:rsid w:val="00617825"/>
    <w:rsid w:val="006307E1"/>
    <w:rsid w:val="0068707D"/>
    <w:rsid w:val="006A7407"/>
    <w:rsid w:val="00703C02"/>
    <w:rsid w:val="0075291C"/>
    <w:rsid w:val="007614E3"/>
    <w:rsid w:val="0077655F"/>
    <w:rsid w:val="007825BD"/>
    <w:rsid w:val="00791CDB"/>
    <w:rsid w:val="00826F02"/>
    <w:rsid w:val="008464C9"/>
    <w:rsid w:val="00851F78"/>
    <w:rsid w:val="00862B43"/>
    <w:rsid w:val="0087055C"/>
    <w:rsid w:val="008F4D0A"/>
    <w:rsid w:val="00946426"/>
    <w:rsid w:val="009824C6"/>
    <w:rsid w:val="00995028"/>
    <w:rsid w:val="009B188E"/>
    <w:rsid w:val="009B365D"/>
    <w:rsid w:val="009D6F6B"/>
    <w:rsid w:val="009E15B5"/>
    <w:rsid w:val="009F1461"/>
    <w:rsid w:val="009F158A"/>
    <w:rsid w:val="00A336A9"/>
    <w:rsid w:val="00A50953"/>
    <w:rsid w:val="00A64FD2"/>
    <w:rsid w:val="00A83A70"/>
    <w:rsid w:val="00AA051C"/>
    <w:rsid w:val="00AA384E"/>
    <w:rsid w:val="00AB665C"/>
    <w:rsid w:val="00AC092D"/>
    <w:rsid w:val="00AC1443"/>
    <w:rsid w:val="00AE105A"/>
    <w:rsid w:val="00AF38CE"/>
    <w:rsid w:val="00AF7E49"/>
    <w:rsid w:val="00B16E65"/>
    <w:rsid w:val="00B2433A"/>
    <w:rsid w:val="00B332E6"/>
    <w:rsid w:val="00B6289A"/>
    <w:rsid w:val="00B91B32"/>
    <w:rsid w:val="00B96922"/>
    <w:rsid w:val="00BF424D"/>
    <w:rsid w:val="00C46827"/>
    <w:rsid w:val="00C72792"/>
    <w:rsid w:val="00C9788F"/>
    <w:rsid w:val="00CA41F7"/>
    <w:rsid w:val="00CB7908"/>
    <w:rsid w:val="00CC54F7"/>
    <w:rsid w:val="00CE4C31"/>
    <w:rsid w:val="00D634F3"/>
    <w:rsid w:val="00D85D2A"/>
    <w:rsid w:val="00D929F6"/>
    <w:rsid w:val="00DC372A"/>
    <w:rsid w:val="00DD061A"/>
    <w:rsid w:val="00DF2154"/>
    <w:rsid w:val="00E26002"/>
    <w:rsid w:val="00E71DA4"/>
    <w:rsid w:val="00E90886"/>
    <w:rsid w:val="00EB7341"/>
    <w:rsid w:val="00ED561E"/>
    <w:rsid w:val="00EE7CC5"/>
    <w:rsid w:val="00F55FD9"/>
    <w:rsid w:val="00F648F5"/>
    <w:rsid w:val="00FD215A"/>
    <w:rsid w:val="00FF0124"/>
    <w:rsid w:val="00FF2E66"/>
    <w:rsid w:val="00FF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CDA0E"/>
  <w15:chartTrackingRefBased/>
  <w15:docId w15:val="{13ED6620-B84B-4E07-B171-9814D2C5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372A"/>
    <w:pPr>
      <w:spacing w:after="2" w:line="256" w:lineRule="auto"/>
      <w:ind w:left="168" w:hanging="10"/>
    </w:pPr>
    <w:rPr>
      <w:rFonts w:ascii="Times New Roman" w:eastAsia="Times New Roman" w:hAnsi="Times New Roman" w:cs="Times New Roman"/>
      <w:color w:val="000000"/>
      <w:sz w:val="22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82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2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24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2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24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24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24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24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24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24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24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24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24C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24C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24C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24C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24C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24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24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2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24C6"/>
    <w:pPr>
      <w:numPr>
        <w:ilvl w:val="1"/>
      </w:numPr>
      <w:ind w:left="168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2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2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24C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24C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24C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24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24C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24C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82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4C6"/>
  </w:style>
  <w:style w:type="paragraph" w:styleId="Voettekst">
    <w:name w:val="footer"/>
    <w:basedOn w:val="Standaard"/>
    <w:link w:val="VoettekstChar"/>
    <w:uiPriority w:val="99"/>
    <w:unhideWhenUsed/>
    <w:rsid w:val="00982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4C6"/>
  </w:style>
  <w:style w:type="character" w:styleId="Hyperlink">
    <w:name w:val="Hyperlink"/>
    <w:basedOn w:val="Standaardalinea-lettertype"/>
    <w:uiPriority w:val="99"/>
    <w:unhideWhenUsed/>
    <w:rsid w:val="009824C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16E65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92EF8"/>
    <w:rPr>
      <w:color w:val="96607D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FD215A"/>
    <w:pPr>
      <w:spacing w:before="100" w:beforeAutospacing="1" w:after="100" w:afterAutospacing="1" w:line="240" w:lineRule="auto"/>
    </w:pPr>
    <w:rPr>
      <w:kern w:val="0"/>
      <w14:ligatures w14:val="none"/>
    </w:rPr>
  </w:style>
  <w:style w:type="paragraph" w:customStyle="1" w:styleId="cvgsua">
    <w:name w:val="cvgsua"/>
    <w:basedOn w:val="Standaard"/>
    <w:rsid w:val="005A10F7"/>
    <w:pPr>
      <w:spacing w:before="100" w:beforeAutospacing="1" w:after="100" w:afterAutospacing="1" w:line="240" w:lineRule="auto"/>
    </w:pPr>
    <w:rPr>
      <w:kern w:val="0"/>
      <w14:ligatures w14:val="none"/>
    </w:rPr>
  </w:style>
  <w:style w:type="character" w:customStyle="1" w:styleId="oypena">
    <w:name w:val="oypena"/>
    <w:basedOn w:val="Standaardalinea-lettertype"/>
    <w:rsid w:val="005A10F7"/>
  </w:style>
  <w:style w:type="paragraph" w:styleId="Geenafstand">
    <w:name w:val="No Spacing"/>
    <w:uiPriority w:val="1"/>
    <w:qFormat/>
    <w:rsid w:val="005A10F7"/>
    <w:pPr>
      <w:spacing w:after="0" w:line="240" w:lineRule="auto"/>
    </w:pPr>
  </w:style>
  <w:style w:type="character" w:styleId="Zwaar">
    <w:name w:val="Strong"/>
    <w:basedOn w:val="Standaardalinea-lettertype"/>
    <w:uiPriority w:val="22"/>
    <w:qFormat/>
    <w:rsid w:val="007614E3"/>
    <w:rPr>
      <w:b/>
      <w:bCs/>
    </w:rPr>
  </w:style>
  <w:style w:type="character" w:styleId="Nadruk">
    <w:name w:val="Emphasis"/>
    <w:basedOn w:val="Standaardalinea-lettertype"/>
    <w:uiPriority w:val="20"/>
    <w:qFormat/>
    <w:rsid w:val="007614E3"/>
    <w:rPr>
      <w:i/>
      <w:iCs/>
    </w:rPr>
  </w:style>
  <w:style w:type="character" w:styleId="Paginanummer">
    <w:name w:val="page number"/>
    <w:basedOn w:val="Standaardalinea-lettertype"/>
    <w:uiPriority w:val="99"/>
    <w:semiHidden/>
    <w:unhideWhenUsed/>
    <w:rsid w:val="004B3B7D"/>
  </w:style>
  <w:style w:type="table" w:customStyle="1" w:styleId="TableGrid">
    <w:name w:val="TableGrid"/>
    <w:rsid w:val="00DC372A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basedOn w:val="Standaardtabel"/>
    <w:uiPriority w:val="39"/>
    <w:rsid w:val="00DC3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DC372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-leef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isyDjojowardiBeLee\NewCare%20GGZ%20B.V.%20-%20Be-LeeF\Backoffice%20-%20General\A3.%20Templates\%5bA3.4%5d%20TEMPLATES%20-%20E-mail\%5b01%5d%20Bijlage%20-%20Verwijs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6773A4-3D58-491F-8706-14AB0B065051}"/>
      </w:docPartPr>
      <w:docPartBody>
        <w:p w:rsidR="001C6833" w:rsidRDefault="001C6833">
          <w:r w:rsidRPr="002434C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A66707-A5C3-4C33-8065-7595EAA0E4E9}"/>
      </w:docPartPr>
      <w:docPartBody>
        <w:p w:rsidR="001C6833" w:rsidRDefault="001C6833">
          <w:r w:rsidRPr="002434C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A25DC89F525341AFBC08EE645531A4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F3D772-A04F-415D-BE06-0200830C8580}"/>
      </w:docPartPr>
      <w:docPartBody>
        <w:p w:rsidR="001C6833" w:rsidRDefault="001C6833" w:rsidP="001C6833">
          <w:pPr>
            <w:pStyle w:val="A25DC89F525341AFBC08EE645531A462"/>
          </w:pPr>
          <w:r w:rsidRPr="002434C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833"/>
    <w:rsid w:val="001C6833"/>
    <w:rsid w:val="001D7E26"/>
    <w:rsid w:val="0087055C"/>
    <w:rsid w:val="00CE4C31"/>
    <w:rsid w:val="00E3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C6833"/>
    <w:rPr>
      <w:color w:val="666666"/>
    </w:rPr>
  </w:style>
  <w:style w:type="paragraph" w:customStyle="1" w:styleId="A25DC89F525341AFBC08EE645531A462">
    <w:name w:val="A25DC89F525341AFBC08EE645531A462"/>
    <w:rsid w:val="001C68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7AFC5DB28DC4EBF447921A37BC852" ma:contentTypeVersion="16" ma:contentTypeDescription="Create a new document." ma:contentTypeScope="" ma:versionID="01f8de902fd4de9f8aebdfefca82debd">
  <xsd:schema xmlns:xsd="http://www.w3.org/2001/XMLSchema" xmlns:xs="http://www.w3.org/2001/XMLSchema" xmlns:p="http://schemas.microsoft.com/office/2006/metadata/properties" xmlns:ns1="http://schemas.microsoft.com/sharepoint/v3" xmlns:ns2="31076627-52e9-4583-9664-d3627df07c77" xmlns:ns3="829e0ce1-3b48-4cfb-8b88-482cd20ea29b" targetNamespace="http://schemas.microsoft.com/office/2006/metadata/properties" ma:root="true" ma:fieldsID="398e6dc4278436604936d19afaad5b1f" ns1:_="" ns2:_="" ns3:_="">
    <xsd:import namespace="http://schemas.microsoft.com/sharepoint/v3"/>
    <xsd:import namespace="31076627-52e9-4583-9664-d3627df07c77"/>
    <xsd:import namespace="829e0ce1-3b48-4cfb-8b88-482cd20ea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76627-52e9-4583-9664-d3627df07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0c02d27-d273-4303-8b83-b456176b09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e0ce1-3b48-4cfb-8b88-482cd20ea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cbe7935-9e70-413d-8b97-f800f451352e}" ma:internalName="TaxCatchAll" ma:showField="CatchAllData" ma:web="829e0ce1-3b48-4cfb-8b88-482cd20ea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076627-52e9-4583-9664-d3627df07c77">
      <Terms xmlns="http://schemas.microsoft.com/office/infopath/2007/PartnerControls"/>
    </lcf76f155ced4ddcb4097134ff3c332f>
    <TaxCatchAll xmlns="829e0ce1-3b48-4cfb-8b88-482cd20ea29b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E2BFC09-7E7B-4CB7-8B06-3DD491634378}"/>
</file>

<file path=customXml/itemProps2.xml><?xml version="1.0" encoding="utf-8"?>
<ds:datastoreItem xmlns:ds="http://schemas.openxmlformats.org/officeDocument/2006/customXml" ds:itemID="{DC91B7B0-ACEB-6347-BAF6-F88EF55544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1F27AF-99B4-4577-B1DC-DE69E79843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69D3AA-1309-4148-87CC-6D36314BB951}">
  <ds:schemaRefs>
    <ds:schemaRef ds:uri="http://schemas.microsoft.com/office/2006/metadata/properties"/>
    <ds:schemaRef ds:uri="http://schemas.microsoft.com/office/infopath/2007/PartnerControls"/>
    <ds:schemaRef ds:uri="31076627-52e9-4583-9664-d3627df07c77"/>
    <ds:schemaRef ds:uri="829e0ce1-3b48-4cfb-8b88-482cd20ea2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[01] Bijlage - Verwijsbrief</Template>
  <TotalTime>1</TotalTime>
  <Pages>4</Pages>
  <Words>551</Words>
  <Characters>3036</Characters>
  <Application>Microsoft Office Word</Application>
  <DocSecurity>8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Djojowardi | BeLeef</dc:creator>
  <cp:keywords/>
  <dc:description/>
  <cp:lastModifiedBy>Daisy Djojowardi | BeLeef</cp:lastModifiedBy>
  <cp:revision>2</cp:revision>
  <cp:lastPrinted>2025-07-16T12:18:00Z</cp:lastPrinted>
  <dcterms:created xsi:type="dcterms:W3CDTF">2025-08-15T09:32:00Z</dcterms:created>
  <dcterms:modified xsi:type="dcterms:W3CDTF">2025-08-15T09:32:00Z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0x010100C207AFC5DB28DC4EBF447921A37BC852</vt:lpwstr>
  </property>
  <property fmtid="{D5CDD505-2E9C-101B-9397-08002B2CF9AE}" pid="3" name="MediaServiceImageTags">
    <vt:lpwstr/>
  </property>
</Properties>
</file>